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49"/>
        <w:gridCol w:w="3807"/>
        <w:gridCol w:w="720"/>
        <w:gridCol w:w="720"/>
        <w:gridCol w:w="3851"/>
      </w:tblGrid>
      <w:tr w:rsidR="0091126C" w:rsidRPr="00F12B21" w:rsidTr="006603B5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0B3255" w:rsidP="009E595A">
            <w:pPr>
              <w:spacing w:after="120" w:line="240" w:lineRule="auto"/>
              <w:rPr>
                <w:lang w:val="ru-RU"/>
              </w:rPr>
            </w:pPr>
            <w:r w:rsidRPr="001A7DBA">
              <w:rPr>
                <w:noProof/>
                <w:lang w:val="ru-RU" w:eastAsia="ru-RU"/>
              </w:rPr>
              <w:drawing>
                <wp:inline distT="0" distB="0" distL="0" distR="0" wp14:anchorId="35774B41" wp14:editId="3C8EDED8">
                  <wp:extent cx="2441448" cy="1627632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26C" w:rsidRPr="000A25C2" w:rsidRDefault="000A25C2" w:rsidP="009E595A">
            <w:pPr>
              <w:pStyle w:val="a5"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Main university building </w:t>
            </w:r>
          </w:p>
          <w:p w:rsidR="00081A93" w:rsidRPr="00190B11" w:rsidRDefault="00081A93" w:rsidP="00081A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A2EFE" w:rsidRPr="00AA0AF2" w:rsidRDefault="005C622D" w:rsidP="00081A93">
            <w:pPr>
              <w:spacing w:after="0" w:line="240" w:lineRule="auto"/>
              <w:ind w:firstLine="624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What</w:t>
            </w:r>
            <w:r w:rsidRPr="00AA0AF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does</w:t>
            </w:r>
            <w:r w:rsidRPr="00AA0AF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University</w:t>
            </w:r>
            <w:r w:rsidRPr="00AA0AF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 offe</w:t>
            </w:r>
            <w:r w:rsidR="00AA0AF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r you?</w:t>
            </w:r>
          </w:p>
          <w:p w:rsidR="00081A93" w:rsidRPr="00A854A5" w:rsidRDefault="006E4B0F" w:rsidP="00081A93">
            <w:pPr>
              <w:pStyle w:val="af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high-quality</w:t>
            </w:r>
            <w:r w:rsidR="007E5E02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190B11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academic</w:t>
            </w:r>
            <w:r w:rsidR="00190B11" w:rsidRPr="00A854A5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190B11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staff</w:t>
            </w:r>
            <w:r w:rsidR="004A2EFE" w:rsidRP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– </w:t>
            </w:r>
            <w:r w:rsidR="001D55DC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highest</w:t>
            </w:r>
            <w:r w:rsidR="001D55DC" w:rsidRP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1D55DC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level</w:t>
            </w:r>
            <w:r w:rsidR="001D55DC" w:rsidRP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professionals</w:t>
            </w:r>
            <w:r w:rsidR="004A2EFE" w:rsidRP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in fields of experience</w:t>
            </w:r>
            <w:r w:rsidR="0034667E" w:rsidRPr="00A854A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;</w:t>
            </w:r>
          </w:p>
          <w:p w:rsidR="00081A93" w:rsidRPr="00F85F61" w:rsidRDefault="00C31087" w:rsidP="00081A93">
            <w:pPr>
              <w:pStyle w:val="af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proofErr w:type="gramStart"/>
            <w:r w:rsidRPr="00C31087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especial</w:t>
            </w:r>
            <w:proofErr w:type="gramEnd"/>
            <w:r w:rsidR="004A2EFE" w:rsidRPr="00C31087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3A5BD3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educational</w:t>
            </w:r>
            <w:r w:rsidR="003A5BD3" w:rsidRPr="00C31087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3A5BD3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environment</w:t>
            </w:r>
            <w:r w:rsidR="004A2EFE" w:rsidRPr="00C31087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4071FF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–</w:t>
            </w:r>
            <w:r w:rsidR="004A2EFE" w:rsidRPr="00C3108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4071FF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a </w:t>
            </w:r>
            <w:r w:rsidR="00EF292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comfortable and warm atmosphere</w:t>
            </w:r>
            <w:r w:rsidR="004071FF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dominates </w:t>
            </w:r>
            <w:r w:rsidR="008B3DD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at</w:t>
            </w:r>
            <w:r w:rsidR="004071FF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the University</w:t>
            </w:r>
            <w:r w:rsidR="004A2EFE" w:rsidRPr="00C3108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. </w:t>
            </w:r>
            <w:r w:rsidR="0090340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Teachers</w:t>
            </w:r>
            <w:r w:rsidR="0090340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90340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give</w:t>
            </w:r>
            <w:r w:rsidR="0090340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90340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classes</w:t>
            </w:r>
            <w:r w:rsidR="0090340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90340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in</w:t>
            </w:r>
            <w:r w:rsidR="0090340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90340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small</w:t>
            </w:r>
            <w:r w:rsidR="0090340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90340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groups</w:t>
            </w:r>
            <w:r w:rsidR="0090340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8B3DD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and</w:t>
            </w:r>
            <w:r w:rsidR="008B3DD6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8B3DD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use</w:t>
            </w:r>
            <w:r w:rsidR="008B3DD6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an individual approach to students’ need</w:t>
            </w:r>
            <w:r w:rsidR="0034667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;</w:t>
            </w:r>
            <w:r w:rsidR="004A2EFE" w:rsidRPr="00F85F6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</w:p>
          <w:p w:rsidR="00081A93" w:rsidRPr="009E2FE2" w:rsidRDefault="009E2FE2" w:rsidP="00081A93">
            <w:pPr>
              <w:pStyle w:val="af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student-centered</w:t>
            </w:r>
            <w:r w:rsidR="009E53DB" w:rsidRPr="009E2FE2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9E53DB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approach</w:t>
            </w:r>
            <w:r w:rsidR="004A2EFE" w:rsidRPr="009E2FE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2B0D63" w:rsidRPr="009E2FE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–</w:t>
            </w:r>
            <w:r w:rsidR="004A2EFE" w:rsidRPr="009E2FE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577BF8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and helpful staff</w:t>
            </w:r>
            <w:r w:rsidR="0034667E" w:rsidRPr="009E2FE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;</w:t>
            </w:r>
          </w:p>
          <w:p w:rsidR="004A2EFE" w:rsidRPr="00942250" w:rsidRDefault="00FA3F62" w:rsidP="00081A93">
            <w:pPr>
              <w:pStyle w:val="af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reasonable</w:t>
            </w:r>
            <w:r w:rsidRPr="0094225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cost</w:t>
            </w:r>
            <w:r w:rsidRPr="0094225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of</w:t>
            </w:r>
            <w:r w:rsidRPr="0094225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education</w:t>
            </w:r>
            <w:r w:rsidRPr="0094225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and</w:t>
            </w:r>
            <w:r w:rsidRPr="00942250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A02656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accommodation</w:t>
            </w:r>
            <w:r w:rsidR="004A2EFE" w:rsidRPr="0094225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942250" w:rsidRPr="0094225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–</w:t>
            </w:r>
            <w:r w:rsidR="004A2EFE" w:rsidRPr="0094225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94225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our University is </w:t>
            </w:r>
            <w:r w:rsidR="00B123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 nonprofit</w:t>
            </w:r>
            <w:r w:rsidR="0094225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B123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organization</w:t>
            </w:r>
            <w:r w:rsidR="0094225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="001368C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that allows us </w:t>
            </w:r>
            <w:r w:rsidR="00D3118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to keep tuition </w:t>
            </w:r>
            <w:r w:rsidR="00A23B6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fee at</w:t>
            </w:r>
            <w:r w:rsidR="00D3118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acc</w:t>
            </w:r>
            <w:r w:rsidR="00A23B6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eptable level</w:t>
            </w:r>
            <w:r w:rsidR="00A23B67" w:rsidRPr="00A23B6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;</w:t>
            </w:r>
          </w:p>
          <w:p w:rsidR="007525BC" w:rsidRPr="007525BC" w:rsidRDefault="007525BC" w:rsidP="00081A93">
            <w:pPr>
              <w:pStyle w:val="af3"/>
              <w:numPr>
                <w:ilvl w:val="0"/>
                <w:numId w:val="9"/>
              </w:numPr>
              <w:rPr>
                <w:rStyle w:val="apple-style-span"/>
                <w:rFonts w:ascii="Times New Roman" w:hAnsi="Times New Roman" w:cs="Times New Roman"/>
                <w:sz w:val="23"/>
                <w:szCs w:val="23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we</w:t>
            </w:r>
            <w:proofErr w:type="gramEnd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are committed to providing education that meets the requirement of students, employers and the community as a whole</w:t>
            </w:r>
            <w:r w:rsidRPr="007525BC">
              <w:rPr>
                <w:rStyle w:val="apple-style-span"/>
                <w:lang w:val="en-US"/>
              </w:rPr>
              <w:t>.</w:t>
            </w:r>
          </w:p>
          <w:p w:rsidR="004A2EFE" w:rsidRPr="007525BC" w:rsidRDefault="004A2EFE" w:rsidP="004A2EFE">
            <w:pPr>
              <w:pStyle w:val="af3"/>
              <w:ind w:left="34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3" w:type="dxa"/>
          </w:tcPr>
          <w:p w:rsidR="0091126C" w:rsidRPr="007525BC" w:rsidRDefault="0091126C"/>
        </w:tc>
        <w:tc>
          <w:tcPr>
            <w:tcW w:w="749" w:type="dxa"/>
          </w:tcPr>
          <w:p w:rsidR="0091126C" w:rsidRPr="007525BC" w:rsidRDefault="004A6E3B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215" behindDoc="1" locked="0" layoutInCell="1" allowOverlap="1" wp14:anchorId="5007E354" wp14:editId="59A8E5B4">
                  <wp:simplePos x="0" y="0"/>
                  <wp:positionH relativeFrom="column">
                    <wp:posOffset>427066</wp:posOffset>
                  </wp:positionH>
                  <wp:positionV relativeFrom="paragraph">
                    <wp:posOffset>3855695</wp:posOffset>
                  </wp:positionV>
                  <wp:extent cx="2403517" cy="2113808"/>
                  <wp:effectExtent l="19050" t="0" r="0" b="0"/>
                  <wp:wrapNone/>
                  <wp:docPr id="9" name="Рисунок 9" descr="Активный отдых в Беларуси, 4 д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ктивный отдых в Беларуси, 4 д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17" cy="211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7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07"/>
            </w:tblGrid>
            <w:tr w:rsidR="0091126C" w:rsidRPr="00A9141D">
              <w:trPr>
                <w:trHeight w:hRule="exact" w:val="7920"/>
              </w:trPr>
              <w:tc>
                <w:tcPr>
                  <w:tcW w:w="5000" w:type="pct"/>
                </w:tcPr>
                <w:p w:rsidR="0091126C" w:rsidRPr="003D225F" w:rsidRDefault="005824D6" w:rsidP="00406F67">
                  <w:pPr>
                    <w:pStyle w:val="1"/>
                    <w:spacing w:before="0" w:after="120"/>
                    <w:jc w:val="center"/>
                  </w:pPr>
                  <w:r>
                    <w:t>About</w:t>
                  </w:r>
                  <w:r w:rsidRPr="003D225F">
                    <w:t xml:space="preserve"> </w:t>
                  </w:r>
                  <w:r>
                    <w:t>University</w:t>
                  </w:r>
                </w:p>
                <w:p w:rsidR="001F227C" w:rsidRPr="006603B5" w:rsidRDefault="005824D6" w:rsidP="001F227C">
                  <w:pPr>
                    <w:ind w:firstLine="603"/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6603B5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Educational institution “Grodno State Agrarian University” is a dynamically developing </w:t>
                  </w:r>
                  <w:r w:rsidR="00867952" w:rsidRPr="006603B5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>multifunctional scientific center in the West region of the Republic of Belarus</w:t>
                  </w:r>
                  <w:r w:rsidR="00183AC2" w:rsidRPr="006603B5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 </w:t>
                  </w:r>
                  <w:r w:rsidR="005F5E29" w:rsidRPr="006603B5">
                    <w:rPr>
                      <w:rStyle w:val="apple-style-span"/>
                      <w:rFonts w:ascii="Times New Roman" w:hAnsi="Times New Roman" w:cs="Times New Roman"/>
                      <w:color w:val="auto"/>
                      <w:sz w:val="20"/>
                      <w:shd w:val="clear" w:color="auto" w:fill="FFFFFF"/>
                    </w:rPr>
                    <w:t xml:space="preserve">training specialists of the </w:t>
                  </w:r>
                  <w:r w:rsidR="00D860C6" w:rsidRPr="006603B5">
                    <w:rPr>
                      <w:rStyle w:val="apple-style-span"/>
                      <w:rFonts w:ascii="Times New Roman" w:hAnsi="Times New Roman" w:cs="Times New Roman"/>
                      <w:color w:val="auto"/>
                      <w:sz w:val="20"/>
                      <w:shd w:val="clear" w:color="auto" w:fill="FFFFFF"/>
                    </w:rPr>
                    <w:t>highest qualification</w:t>
                  </w:r>
                  <w:r w:rsidR="001F227C" w:rsidRPr="006603B5">
                    <w:rPr>
                      <w:rStyle w:val="apple-style-span"/>
                      <w:rFonts w:ascii="Times New Roman" w:hAnsi="Times New Roman" w:cs="Times New Roman"/>
                      <w:color w:val="auto"/>
                      <w:sz w:val="20"/>
                      <w:shd w:val="clear" w:color="auto" w:fill="FFFFFF"/>
                    </w:rPr>
                    <w:t>.</w:t>
                  </w:r>
                </w:p>
                <w:p w:rsidR="00406F67" w:rsidRPr="00F12750" w:rsidRDefault="00F12750" w:rsidP="00BF602E">
                  <w:pPr>
                    <w:pStyle w:val="1"/>
                    <w:spacing w:before="0"/>
                    <w:jc w:val="center"/>
                  </w:pPr>
                  <w:r>
                    <w:t>Contact Information</w:t>
                  </w:r>
                </w:p>
                <w:p w:rsidR="00BF602E" w:rsidRPr="006603B5" w:rsidRDefault="006603B5" w:rsidP="00BF602E">
                  <w:pPr>
                    <w:spacing w:after="0" w:line="240" w:lineRule="auto"/>
                    <w:rPr>
                      <w:b/>
                      <w:color w:val="auto"/>
                      <w:sz w:val="20"/>
                    </w:rPr>
                  </w:pPr>
                  <w:r w:rsidRPr="006603B5">
                    <w:rPr>
                      <w:b/>
                      <w:color w:val="auto"/>
                      <w:sz w:val="20"/>
                    </w:rPr>
                    <w:t xml:space="preserve">For all Nigerians apply through our official representative </w:t>
                  </w:r>
                  <w:proofErr w:type="spellStart"/>
                  <w:r w:rsidRPr="006603B5">
                    <w:rPr>
                      <w:b/>
                      <w:color w:val="auto"/>
                      <w:sz w:val="20"/>
                    </w:rPr>
                    <w:t>guzye</w:t>
                  </w:r>
                  <w:proofErr w:type="spellEnd"/>
                  <w:r w:rsidRPr="006603B5">
                    <w:rPr>
                      <w:b/>
                      <w:color w:val="auto"/>
                      <w:sz w:val="20"/>
                    </w:rPr>
                    <w:t xml:space="preserve"> investments ltd +2348033513638,+375297739702</w:t>
                  </w:r>
                </w:p>
                <w:p w:rsidR="006603B5" w:rsidRPr="006603B5" w:rsidRDefault="006603B5" w:rsidP="00BF602E">
                  <w:pPr>
                    <w:spacing w:after="0" w:line="240" w:lineRule="auto"/>
                    <w:rPr>
                      <w:b/>
                      <w:color w:val="auto"/>
                      <w:sz w:val="20"/>
                    </w:rPr>
                  </w:pPr>
                  <w:hyperlink r:id="rId9" w:history="1">
                    <w:r w:rsidRPr="006603B5">
                      <w:rPr>
                        <w:rStyle w:val="af1"/>
                        <w:b/>
                        <w:sz w:val="20"/>
                      </w:rPr>
                      <w:t>guzyeinvest@yahoo.co.uk</w:t>
                    </w:r>
                  </w:hyperlink>
                  <w:r w:rsidRPr="006603B5">
                    <w:rPr>
                      <w:b/>
                      <w:color w:val="auto"/>
                      <w:sz w:val="20"/>
                    </w:rPr>
                    <w:t>.</w:t>
                  </w:r>
                </w:p>
                <w:p w:rsidR="006603B5" w:rsidRDefault="006603B5" w:rsidP="00BF602E">
                  <w:pPr>
                    <w:spacing w:after="0" w:line="240" w:lineRule="auto"/>
                    <w:rPr>
                      <w:b/>
                      <w:color w:val="auto"/>
                      <w:sz w:val="20"/>
                    </w:rPr>
                  </w:pPr>
                  <w:hyperlink r:id="rId10" w:history="1">
                    <w:r w:rsidRPr="001A43BD">
                      <w:rPr>
                        <w:rStyle w:val="af1"/>
                        <w:b/>
                        <w:sz w:val="20"/>
                      </w:rPr>
                      <w:t>www.guzyeconsulting.com</w:t>
                    </w:r>
                  </w:hyperlink>
                </w:p>
                <w:p w:rsidR="006603B5" w:rsidRPr="006603B5" w:rsidRDefault="006603B5" w:rsidP="00BF602E">
                  <w:pPr>
                    <w:spacing w:after="0" w:line="240" w:lineRule="auto"/>
                    <w:rPr>
                      <w:b/>
                      <w:color w:val="auto"/>
                      <w:sz w:val="20"/>
                    </w:rPr>
                  </w:pPr>
                </w:p>
                <w:p w:rsidR="006F0410" w:rsidRPr="006603B5" w:rsidRDefault="00F12750" w:rsidP="00BF602E">
                  <w:pPr>
                    <w:spacing w:after="0" w:line="240" w:lineRule="auto"/>
                    <w:rPr>
                      <w:color w:val="auto"/>
                      <w:sz w:val="20"/>
                    </w:rPr>
                  </w:pPr>
                  <w:r w:rsidRPr="006603B5">
                    <w:rPr>
                      <w:b/>
                      <w:color w:val="auto"/>
                      <w:sz w:val="20"/>
                    </w:rPr>
                    <w:t>Telephone</w:t>
                  </w:r>
                  <w:r w:rsidR="000B3255" w:rsidRPr="006603B5">
                    <w:rPr>
                      <w:b/>
                      <w:color w:val="auto"/>
                      <w:sz w:val="20"/>
                    </w:rPr>
                    <w:t xml:space="preserve">: </w:t>
                  </w:r>
                  <w:r w:rsidR="006F0410" w:rsidRPr="006603B5">
                    <w:rPr>
                      <w:color w:val="auto"/>
                      <w:sz w:val="20"/>
                    </w:rPr>
                    <w:t>+375 152 74 04 39</w:t>
                  </w:r>
                </w:p>
                <w:p w:rsidR="00061755" w:rsidRPr="006603B5" w:rsidRDefault="00F12750" w:rsidP="00BF602E">
                  <w:pPr>
                    <w:spacing w:after="0" w:line="240" w:lineRule="auto"/>
                    <w:rPr>
                      <w:color w:val="auto"/>
                      <w:sz w:val="20"/>
                    </w:rPr>
                  </w:pPr>
                  <w:r w:rsidRPr="006603B5">
                    <w:rPr>
                      <w:b/>
                      <w:color w:val="auto"/>
                      <w:sz w:val="20"/>
                    </w:rPr>
                    <w:t>Telephone</w:t>
                  </w:r>
                  <w:r w:rsidR="006F0410" w:rsidRPr="006603B5">
                    <w:rPr>
                      <w:b/>
                      <w:color w:val="auto"/>
                      <w:sz w:val="20"/>
                    </w:rPr>
                    <w:t>/</w:t>
                  </w:r>
                  <w:r w:rsidRPr="006603B5">
                    <w:rPr>
                      <w:b/>
                      <w:color w:val="auto"/>
                      <w:sz w:val="20"/>
                    </w:rPr>
                    <w:t>Fax</w:t>
                  </w:r>
                  <w:r w:rsidR="006F0410" w:rsidRPr="006603B5">
                    <w:rPr>
                      <w:b/>
                      <w:color w:val="auto"/>
                      <w:sz w:val="20"/>
                    </w:rPr>
                    <w:t>:</w:t>
                  </w:r>
                  <w:r w:rsidR="006F0410" w:rsidRPr="006603B5">
                    <w:rPr>
                      <w:color w:val="auto"/>
                      <w:sz w:val="20"/>
                    </w:rPr>
                    <w:t xml:space="preserve"> +375 152 72 13 65</w:t>
                  </w:r>
                </w:p>
                <w:p w:rsidR="006F0410" w:rsidRPr="006603B5" w:rsidRDefault="00F12750" w:rsidP="00BF602E">
                  <w:pPr>
                    <w:spacing w:after="0" w:line="240" w:lineRule="auto"/>
                    <w:rPr>
                      <w:color w:val="auto"/>
                      <w:sz w:val="20"/>
                      <w:lang w:val="de-DE"/>
                    </w:rPr>
                  </w:pPr>
                  <w:proofErr w:type="spellStart"/>
                  <w:r w:rsidRPr="006603B5">
                    <w:rPr>
                      <w:b/>
                      <w:color w:val="auto"/>
                      <w:sz w:val="20"/>
                      <w:lang w:val="de-DE"/>
                    </w:rPr>
                    <w:t>e-mail</w:t>
                  </w:r>
                  <w:proofErr w:type="spellEnd"/>
                  <w:r w:rsidR="000B3255" w:rsidRPr="006603B5">
                    <w:rPr>
                      <w:b/>
                      <w:color w:val="auto"/>
                      <w:sz w:val="20"/>
                      <w:lang w:val="de-DE"/>
                    </w:rPr>
                    <w:t>:</w:t>
                  </w:r>
                  <w:r w:rsidR="009A687A" w:rsidRPr="006603B5">
                    <w:rPr>
                      <w:b/>
                      <w:color w:val="auto"/>
                      <w:sz w:val="20"/>
                      <w:lang w:val="de-DE"/>
                    </w:rPr>
                    <w:t xml:space="preserve"> </w:t>
                  </w:r>
                  <w:r w:rsidR="006F0410" w:rsidRPr="006603B5">
                    <w:rPr>
                      <w:color w:val="auto"/>
                      <w:sz w:val="20"/>
                      <w:lang w:val="de-DE"/>
                    </w:rPr>
                    <w:t>inter@ggau.by</w:t>
                  </w:r>
                </w:p>
                <w:p w:rsidR="006F0410" w:rsidRPr="006603B5" w:rsidRDefault="00406F67" w:rsidP="00BF602E">
                  <w:pPr>
                    <w:spacing w:after="0" w:line="240" w:lineRule="auto"/>
                    <w:rPr>
                      <w:color w:val="auto"/>
                      <w:sz w:val="20"/>
                      <w:lang w:val="de-DE"/>
                    </w:rPr>
                  </w:pPr>
                  <w:r w:rsidRPr="006603B5">
                    <w:rPr>
                      <w:color w:val="auto"/>
                      <w:sz w:val="20"/>
                      <w:lang w:val="de-DE"/>
                    </w:rPr>
                    <w:t>inter.ggau@yandex.ru</w:t>
                  </w:r>
                </w:p>
                <w:p w:rsidR="0091126C" w:rsidRPr="00A9141D" w:rsidRDefault="000B3255" w:rsidP="00BF602E">
                  <w:pPr>
                    <w:spacing w:after="0" w:line="240" w:lineRule="auto"/>
                    <w:rPr>
                      <w:color w:val="auto"/>
                      <w:sz w:val="22"/>
                      <w:szCs w:val="22"/>
                    </w:rPr>
                  </w:pPr>
                  <w:r w:rsidRPr="004E3BB0">
                    <w:rPr>
                      <w:color w:val="auto"/>
                      <w:sz w:val="22"/>
                      <w:szCs w:val="22"/>
                      <w:lang w:val="de-DE"/>
                    </w:rPr>
                    <w:t xml:space="preserve"> </w:t>
                  </w:r>
                  <w:r w:rsidR="006F0410" w:rsidRPr="00E35D2F">
                    <w:rPr>
                      <w:color w:val="auto"/>
                      <w:sz w:val="22"/>
                      <w:szCs w:val="22"/>
                    </w:rPr>
                    <w:t>www</w:t>
                  </w:r>
                  <w:r w:rsidR="006F0410" w:rsidRPr="00A9141D">
                    <w:rPr>
                      <w:color w:val="auto"/>
                      <w:sz w:val="22"/>
                      <w:szCs w:val="22"/>
                    </w:rPr>
                    <w:t>.</w:t>
                  </w:r>
                  <w:r w:rsidR="006F0410" w:rsidRPr="00E35D2F">
                    <w:rPr>
                      <w:color w:val="auto"/>
                      <w:sz w:val="22"/>
                      <w:szCs w:val="22"/>
                    </w:rPr>
                    <w:t>ggau</w:t>
                  </w:r>
                  <w:r w:rsidR="006F0410" w:rsidRPr="00A9141D">
                    <w:rPr>
                      <w:color w:val="auto"/>
                      <w:sz w:val="22"/>
                      <w:szCs w:val="22"/>
                    </w:rPr>
                    <w:t>.</w:t>
                  </w:r>
                  <w:r w:rsidR="006F0410" w:rsidRPr="00E35D2F">
                    <w:rPr>
                      <w:color w:val="auto"/>
                      <w:sz w:val="22"/>
                      <w:szCs w:val="22"/>
                    </w:rPr>
                    <w:t>by</w:t>
                  </w:r>
                </w:p>
                <w:p w:rsidR="00061755" w:rsidRPr="00A9141D" w:rsidRDefault="00A9141D" w:rsidP="00BF602E">
                  <w:pP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auto"/>
                      <w:sz w:val="22"/>
                      <w:szCs w:val="22"/>
                    </w:rPr>
                    <w:t>International Cooperation Office</w:t>
                  </w:r>
                  <w:r w:rsidR="00406F67" w:rsidRPr="00A9141D">
                    <w:rPr>
                      <w:b/>
                      <w:color w:val="auto"/>
                      <w:sz w:val="22"/>
                      <w:szCs w:val="22"/>
                    </w:rPr>
                    <w:t>:</w:t>
                  </w:r>
                  <w:r w:rsidR="00406F67" w:rsidRPr="00A9141D">
                    <w:rPr>
                      <w:color w:val="auto"/>
                      <w:sz w:val="22"/>
                      <w:szCs w:val="22"/>
                    </w:rPr>
                    <w:t xml:space="preserve">  </w:t>
                  </w:r>
                  <w:r w:rsidR="00406F67" w:rsidRPr="00E35D2F">
                    <w:rPr>
                      <w:color w:val="auto"/>
                      <w:sz w:val="22"/>
                      <w:szCs w:val="22"/>
                    </w:rPr>
                    <w:t>http</w:t>
                  </w:r>
                  <w:r w:rsidR="00406F67" w:rsidRPr="00A9141D">
                    <w:rPr>
                      <w:color w:val="auto"/>
                      <w:sz w:val="22"/>
                      <w:szCs w:val="22"/>
                    </w:rPr>
                    <w:t>://</w:t>
                  </w:r>
                  <w:r w:rsidR="00406F67" w:rsidRPr="00E35D2F">
                    <w:rPr>
                      <w:color w:val="auto"/>
                      <w:sz w:val="22"/>
                      <w:szCs w:val="22"/>
                    </w:rPr>
                    <w:t>ggau</w:t>
                  </w:r>
                  <w:r w:rsidR="00406F67" w:rsidRPr="00A9141D">
                    <w:rPr>
                      <w:color w:val="auto"/>
                      <w:sz w:val="22"/>
                      <w:szCs w:val="22"/>
                    </w:rPr>
                    <w:t>.</w:t>
                  </w:r>
                  <w:r w:rsidR="00406F67" w:rsidRPr="00E35D2F">
                    <w:rPr>
                      <w:color w:val="auto"/>
                      <w:sz w:val="22"/>
                      <w:szCs w:val="22"/>
                    </w:rPr>
                    <w:t>by</w:t>
                  </w:r>
                  <w:r w:rsidR="00406F67" w:rsidRPr="00A9141D">
                    <w:rPr>
                      <w:color w:val="auto"/>
                      <w:sz w:val="22"/>
                      <w:szCs w:val="22"/>
                    </w:rPr>
                    <w:t>/</w:t>
                  </w:r>
                  <w:r w:rsidR="00406F67" w:rsidRPr="00E35D2F">
                    <w:rPr>
                      <w:color w:val="auto"/>
                      <w:sz w:val="22"/>
                      <w:szCs w:val="22"/>
                    </w:rPr>
                    <w:t>world</w:t>
                  </w:r>
                  <w:r w:rsidR="00406F67" w:rsidRPr="00A9141D">
                    <w:rPr>
                      <w:color w:val="auto"/>
                      <w:sz w:val="22"/>
                      <w:szCs w:val="22"/>
                    </w:rPr>
                    <w:t>/</w:t>
                  </w:r>
                  <w:r w:rsidR="00406F67" w:rsidRPr="00E35D2F">
                    <w:rPr>
                      <w:color w:val="auto"/>
                      <w:sz w:val="22"/>
                      <w:szCs w:val="22"/>
                    </w:rPr>
                    <w:t>info</w:t>
                  </w:r>
                  <w:r w:rsidR="00406F67" w:rsidRPr="00A9141D">
                    <w:rPr>
                      <w:color w:val="auto"/>
                      <w:sz w:val="22"/>
                      <w:szCs w:val="22"/>
                    </w:rPr>
                    <w:t>-</w:t>
                  </w:r>
                  <w:r w:rsidR="00406F67" w:rsidRPr="00E35D2F">
                    <w:rPr>
                      <w:color w:val="auto"/>
                      <w:sz w:val="22"/>
                      <w:szCs w:val="22"/>
                    </w:rPr>
                    <w:t>ennglish</w:t>
                  </w:r>
                </w:p>
                <w:p w:rsidR="006F0410" w:rsidRPr="00A9141D" w:rsidRDefault="006F0410" w:rsidP="006F0410"/>
              </w:tc>
            </w:tr>
            <w:tr w:rsidR="0091126C" w:rsidRPr="00F12B21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9"/>
                    <w:gridCol w:w="267"/>
                    <w:gridCol w:w="2331"/>
                  </w:tblGrid>
                  <w:tr w:rsidR="0091126C" w:rsidRPr="00F12B21">
                    <w:tc>
                      <w:tcPr>
                        <w:tcW w:w="1582" w:type="pct"/>
                        <w:vAlign w:val="center"/>
                      </w:tcPr>
                      <w:p w:rsidR="0091126C" w:rsidRPr="001A7DBA" w:rsidRDefault="000B3255">
                        <w:pPr>
                          <w:pStyle w:val="ae"/>
                          <w:rPr>
                            <w:lang w:val="ru-RU"/>
                          </w:rPr>
                        </w:pPr>
                        <w:r w:rsidRPr="001A7DBA"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 wp14:anchorId="3F812293" wp14:editId="581848BA">
                              <wp:extent cx="747056" cy="571500"/>
                              <wp:effectExtent l="1905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logo_placeholder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6553" cy="5787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91126C" w:rsidRPr="001A7DBA" w:rsidRDefault="0091126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alias w:val="Организация"/>
                          <w:tag w:val=""/>
                          <w:id w:val="-108818510"/>
                          <w:placeholder>
                            <w:docPart w:val="B392A811A66F417B86A6D00609A875F3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91126C" w:rsidRPr="00C317EF" w:rsidRDefault="006603B5">
                            <w:pPr>
                              <w:pStyle w:val="a7"/>
                            </w:pPr>
                            <w:r w:rsidRPr="006603B5">
                              <w:t xml:space="preserve">Educational institution  “Grodno State Agrarian </w:t>
                            </w:r>
                            <w:proofErr w:type="spellStart"/>
                            <w:r w:rsidRPr="006603B5">
                              <w:t>Unversity</w:t>
                            </w:r>
                            <w:proofErr w:type="spellEnd"/>
                            <w:r w:rsidRPr="006603B5">
                              <w:t>”</w:t>
                            </w:r>
                          </w:p>
                        </w:sdtContent>
                      </w:sdt>
                      <w:p w:rsidR="006F0410" w:rsidRPr="00A9141D" w:rsidRDefault="00A9141D" w:rsidP="006F0410">
                        <w:pPr>
                          <w:pStyle w:val="a8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28 </w:t>
                        </w:r>
                        <w:proofErr w:type="spellStart"/>
                        <w:r>
                          <w:rPr>
                            <w:color w:val="auto"/>
                          </w:rPr>
                          <w:t>Tereshkowoi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 St.</w:t>
                        </w:r>
                      </w:p>
                      <w:p w:rsidR="0091126C" w:rsidRPr="00A9141D" w:rsidRDefault="006F0410" w:rsidP="006F0410">
                        <w:pPr>
                          <w:pStyle w:val="a8"/>
                        </w:pPr>
                        <w:r w:rsidRPr="00E35D2F">
                          <w:rPr>
                            <w:color w:val="auto"/>
                            <w:lang w:val="ru-RU"/>
                          </w:rPr>
                          <w:t xml:space="preserve">230008, </w:t>
                        </w:r>
                        <w:r w:rsidR="00A9141D">
                          <w:rPr>
                            <w:color w:val="auto"/>
                          </w:rPr>
                          <w:t>Grodno</w:t>
                        </w:r>
                      </w:p>
                    </w:tc>
                  </w:tr>
                </w:tbl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4108" w:type="dxa"/>
              <w:tblLayout w:type="fixed"/>
              <w:tblLook w:val="04A0" w:firstRow="1" w:lastRow="0" w:firstColumn="1" w:lastColumn="0" w:noHBand="0" w:noVBand="1"/>
            </w:tblPr>
            <w:tblGrid>
              <w:gridCol w:w="4108"/>
            </w:tblGrid>
            <w:tr w:rsidR="0091126C" w:rsidRPr="006F0410" w:rsidTr="003912D4">
              <w:trPr>
                <w:trHeight w:hRule="exact" w:val="5760"/>
              </w:trPr>
              <w:tc>
                <w:tcPr>
                  <w:tcW w:w="5000" w:type="pct"/>
                </w:tcPr>
                <w:p w:rsidR="0091126C" w:rsidRPr="001A7DBA" w:rsidRDefault="00516267">
                  <w:pPr>
                    <w:rPr>
                      <w:lang w:val="ru-RU"/>
                    </w:rPr>
                  </w:pPr>
                  <w:r w:rsidRPr="00516267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58240" behindDoc="0" locked="0" layoutInCell="1" allowOverlap="1" wp14:anchorId="36AAF3EB" wp14:editId="575C4ADF">
                        <wp:simplePos x="0" y="0"/>
                        <wp:positionH relativeFrom="column">
                          <wp:posOffset>614045</wp:posOffset>
                        </wp:positionH>
                        <wp:positionV relativeFrom="paragraph">
                          <wp:posOffset>163830</wp:posOffset>
                        </wp:positionV>
                        <wp:extent cx="1257300" cy="962025"/>
                        <wp:effectExtent l="19050" t="0" r="0" b="0"/>
                        <wp:wrapNone/>
                        <wp:docPr id="5" name="Рисунок 1" descr="E:\АЛЬБОМ\Фото\логотип-ГГАУ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АЛЬБОМ\Фото\логотип-ГГАУ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12B21">
                    <w:rPr>
                      <w:noProof/>
                      <w:lang w:val="ru-RU" w:eastAsia="ru-RU"/>
                    </w:rPr>
                    <w:drawing>
                      <wp:inline distT="0" distB="0" distL="0" distR="0" wp14:anchorId="0AB13850" wp14:editId="4BCA0CBC">
                        <wp:extent cx="2389229" cy="3581400"/>
                        <wp:effectExtent l="19050" t="0" r="0" b="0"/>
                        <wp:docPr id="2" name="Рисунок 1" descr="E:\АЛЬБОМ\Фото\IMG_4834_3_новый разме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АЛЬБОМ\Фото\IMG_4834_3_новый разме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229" cy="3581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  <w:tr w:rsidR="0091126C" w:rsidRPr="006F0410" w:rsidTr="003912D4">
              <w:trPr>
                <w:trHeight w:hRule="exact" w:val="360"/>
              </w:trPr>
              <w:tc>
                <w:tcPr>
                  <w:tcW w:w="5000" w:type="pct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  <w:tr w:rsidR="0091126C" w:rsidRPr="00DC726D" w:rsidTr="003912D4">
              <w:trPr>
                <w:trHeight w:hRule="exact" w:val="3240"/>
              </w:trPr>
              <w:tc>
                <w:tcPr>
                  <w:tcW w:w="5000" w:type="pct"/>
                  <w:shd w:val="clear" w:color="auto" w:fill="DDEBD4" w:themeFill="accent4" w:themeFillTint="33"/>
                </w:tcPr>
                <w:p w:rsidR="0091126C" w:rsidRPr="00C317EF" w:rsidRDefault="00C317EF" w:rsidP="00C317EF">
                  <w:pPr>
                    <w:pStyle w:val="aa"/>
                    <w:spacing w:before="0"/>
                    <w:ind w:left="289" w:right="289"/>
                    <w:jc w:val="center"/>
                    <w:rPr>
                      <w:color w:val="auto"/>
                    </w:rPr>
                  </w:pPr>
                  <w:r>
                    <w:rPr>
                      <w:b/>
                      <w:color w:val="auto"/>
                      <w:sz w:val="38"/>
                      <w:szCs w:val="38"/>
                    </w:rPr>
                    <w:t xml:space="preserve">Educational </w:t>
                  </w:r>
                  <w:proofErr w:type="gramStart"/>
                  <w:r>
                    <w:rPr>
                      <w:b/>
                      <w:color w:val="auto"/>
                      <w:sz w:val="38"/>
                      <w:szCs w:val="38"/>
                    </w:rPr>
                    <w:t xml:space="preserve">institution </w:t>
                  </w:r>
                  <w:r w:rsidR="00220D90">
                    <w:rPr>
                      <w:b/>
                      <w:color w:val="auto"/>
                      <w:sz w:val="38"/>
                      <w:szCs w:val="38"/>
                    </w:rPr>
                    <w:t xml:space="preserve"> </w:t>
                  </w:r>
                  <w:r>
                    <w:rPr>
                      <w:b/>
                      <w:color w:val="auto"/>
                      <w:sz w:val="38"/>
                      <w:szCs w:val="38"/>
                    </w:rPr>
                    <w:t>“</w:t>
                  </w:r>
                  <w:proofErr w:type="gramEnd"/>
                  <w:r>
                    <w:rPr>
                      <w:b/>
                      <w:color w:val="auto"/>
                      <w:sz w:val="38"/>
                      <w:szCs w:val="38"/>
                    </w:rPr>
                    <w:t xml:space="preserve">Grodno State Agrarian </w:t>
                  </w:r>
                  <w:r w:rsidR="006603B5">
                    <w:rPr>
                      <w:b/>
                      <w:color w:val="auto"/>
                      <w:sz w:val="38"/>
                      <w:szCs w:val="38"/>
                    </w:rPr>
                    <w:t>Uni</w:t>
                  </w:r>
                  <w:r>
                    <w:rPr>
                      <w:b/>
                      <w:color w:val="auto"/>
                      <w:sz w:val="38"/>
                      <w:szCs w:val="38"/>
                    </w:rPr>
                    <w:t>versity”</w:t>
                  </w:r>
                </w:p>
              </w:tc>
            </w:tr>
            <w:tr w:rsidR="0091126C" w:rsidRPr="00F12B21" w:rsidTr="003912D4">
              <w:trPr>
                <w:trHeight w:hRule="exact" w:val="1440"/>
              </w:trPr>
              <w:tc>
                <w:tcPr>
                  <w:tcW w:w="5000" w:type="pct"/>
                  <w:shd w:val="clear" w:color="auto" w:fill="DDEBD4" w:themeFill="accent4" w:themeFillTint="33"/>
                  <w:vAlign w:val="bottom"/>
                </w:tcPr>
                <w:p w:rsidR="0091126C" w:rsidRDefault="006603B5" w:rsidP="006603B5">
                  <w:pPr>
                    <w:pStyle w:val="ac"/>
                    <w:ind w:left="0"/>
                    <w:rPr>
                      <w:b/>
                      <w:color w:val="auto"/>
                      <w:lang w:val="ru-RU"/>
                    </w:rPr>
                  </w:pPr>
                  <w:r>
                    <w:rPr>
                      <w:b/>
                      <w:color w:val="auto"/>
                    </w:rPr>
                    <w:t xml:space="preserve">       </w:t>
                  </w:r>
                  <w:r w:rsidR="00E15628">
                    <w:rPr>
                      <w:b/>
                      <w:color w:val="auto"/>
                    </w:rPr>
                    <w:t xml:space="preserve">Nothing but good </w:t>
                  </w:r>
                  <w:r w:rsidR="003B238F">
                    <w:rPr>
                      <w:b/>
                      <w:color w:val="auto"/>
                    </w:rPr>
                    <w:t>opening</w:t>
                  </w:r>
                  <w:r w:rsidR="003D6824" w:rsidRPr="003D6824">
                    <w:rPr>
                      <w:b/>
                      <w:color w:val="auto"/>
                      <w:lang w:val="ru-RU"/>
                    </w:rPr>
                    <w:t>!</w:t>
                  </w:r>
                </w:p>
                <w:p w:rsidR="003D6824" w:rsidRPr="003D6824" w:rsidRDefault="003D6824" w:rsidP="003D6824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3D6824">
                    <w:rPr>
                      <w:b/>
                      <w:sz w:val="24"/>
                      <w:szCs w:val="24"/>
                      <w:lang w:val="ru-RU"/>
                    </w:rPr>
                    <w:t>2015</w:t>
                  </w: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68"/>
        <w:gridCol w:w="713"/>
        <w:gridCol w:w="713"/>
        <w:gridCol w:w="3843"/>
        <w:gridCol w:w="720"/>
        <w:gridCol w:w="720"/>
        <w:gridCol w:w="3851"/>
      </w:tblGrid>
      <w:tr w:rsidR="0091126C" w:rsidRPr="00E04595" w:rsidTr="0087228A">
        <w:trPr>
          <w:trHeight w:hRule="exact" w:val="10800"/>
          <w:jc w:val="center"/>
        </w:trPr>
        <w:tc>
          <w:tcPr>
            <w:tcW w:w="4168" w:type="dxa"/>
          </w:tcPr>
          <w:p w:rsidR="00DC726D" w:rsidRPr="00DB2DB6" w:rsidRDefault="00EB5BBF" w:rsidP="00DC72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5BB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617449" cy="438221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7133" t="20930" r="45719" b="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50" cy="438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BBF" w:rsidRDefault="00EB5BBF" w:rsidP="004359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4E6B2E" w:rsidRPr="006603B5" w:rsidRDefault="00843DD2" w:rsidP="004359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Preparatory Department </w:t>
            </w:r>
          </w:p>
          <w:p w:rsidR="00220D90" w:rsidRPr="006603B5" w:rsidRDefault="00220D90" w:rsidP="004359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E6B2E" w:rsidRPr="00947F87" w:rsidRDefault="004E6B2E" w:rsidP="004359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 </w:t>
            </w:r>
            <w:r w:rsid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Preparatory department for for</w:t>
            </w:r>
            <w:r w:rsidR="00D8486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eigner</w:t>
            </w:r>
            <w:r w:rsidR="002651B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="00D8486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="00B114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economical specialization</w:t>
            </w:r>
            <w:r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 w:rsidR="0043597E"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4E6B2E" w:rsidRPr="00220D90" w:rsidRDefault="004E6B2E" w:rsidP="004359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B00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</w:t>
            </w:r>
            <w:r w:rsidR="004B00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Preparatory department for foreigner</w:t>
            </w:r>
            <w:r w:rsidR="002651B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="004B00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B0075"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="004B00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biological specialization</w:t>
            </w:r>
            <w:r w:rsidR="004B0075" w:rsidRPr="00947F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 w:rsidR="00220D90" w:rsidRPr="00220D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220D90" w:rsidRPr="00220D90" w:rsidRDefault="00220D90" w:rsidP="004359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E6B2E" w:rsidRPr="0043597E" w:rsidRDefault="004B0075" w:rsidP="0043597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Period of </w:t>
            </w:r>
            <w:r w:rsidR="00E0540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training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E6B2E" w:rsidRPr="0087378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– 10 </w:t>
            </w:r>
            <w:r w:rsidR="002651B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months</w:t>
            </w:r>
            <w:r w:rsidR="004E6B2E" w:rsidRPr="004359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91126C" w:rsidRPr="001A7DBA" w:rsidRDefault="0091126C" w:rsidP="00DC726D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DC726D" w:rsidRPr="00DC726D" w:rsidRDefault="00EB5BBF" w:rsidP="00DC726D">
            <w:pPr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EB5BBF">
              <w:rPr>
                <w:rFonts w:asciiTheme="majorHAnsi" w:eastAsiaTheme="majorEastAsia" w:hAnsiTheme="majorHAnsi" w:cstheme="majorBidi"/>
                <w:b/>
                <w:bCs/>
                <w:noProof/>
                <w:color w:val="C45238" w:themeColor="accent1"/>
                <w:sz w:val="32"/>
                <w:lang w:val="ru-RU" w:eastAsia="ru-RU"/>
              </w:rPr>
              <w:drawing>
                <wp:inline distT="0" distB="0" distL="0" distR="0">
                  <wp:extent cx="2379093" cy="2645654"/>
                  <wp:effectExtent l="19050" t="0" r="215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7088" t="26279" r="50123" b="3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56" cy="264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26D" w:rsidRPr="006603B5" w:rsidRDefault="003D225F" w:rsidP="004E6B2E">
            <w:pPr>
              <w:pStyle w:val="21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Tuition Fee</w:t>
            </w:r>
          </w:p>
          <w:p w:rsidR="00DC726D" w:rsidRPr="000F0E0D" w:rsidRDefault="003D225F" w:rsidP="00DC726D">
            <w:pPr>
              <w:pStyle w:val="21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Preparatory Department</w:t>
            </w:r>
            <w:r w:rsidR="004E6B2E" w:rsidRPr="000F0E0D">
              <w:rPr>
                <w:sz w:val="24"/>
                <w:szCs w:val="24"/>
              </w:rPr>
              <w:t>:</w:t>
            </w:r>
            <w:r w:rsidR="00DC726D" w:rsidRPr="000F0E0D">
              <w:rPr>
                <w:sz w:val="24"/>
                <w:szCs w:val="24"/>
              </w:rPr>
              <w:t xml:space="preserve"> </w:t>
            </w:r>
            <w:r w:rsidR="00220D90" w:rsidRPr="00220D90">
              <w:rPr>
                <w:sz w:val="24"/>
                <w:szCs w:val="24"/>
              </w:rPr>
              <w:t xml:space="preserve"> </w:t>
            </w:r>
            <w:r w:rsidR="00DC726D" w:rsidRPr="000F0E0D">
              <w:rPr>
                <w:sz w:val="24"/>
                <w:szCs w:val="24"/>
              </w:rPr>
              <w:t>1800$</w:t>
            </w:r>
          </w:p>
          <w:p w:rsidR="00220D90" w:rsidRPr="00220D90" w:rsidRDefault="000F0E0D" w:rsidP="00775434">
            <w:pPr>
              <w:pStyle w:val="21"/>
              <w:spacing w:before="0" w:after="0" w:line="240" w:lineRule="auto"/>
              <w:rPr>
                <w:sz w:val="24"/>
                <w:szCs w:val="24"/>
              </w:rPr>
            </w:pPr>
            <w:r w:rsidRPr="0004087C">
              <w:rPr>
                <w:sz w:val="24"/>
                <w:szCs w:val="24"/>
              </w:rPr>
              <w:t>Higher Education of the</w:t>
            </w:r>
            <w:r w:rsidR="00DC726D" w:rsidRPr="0004087C">
              <w:rPr>
                <w:sz w:val="24"/>
                <w:szCs w:val="24"/>
              </w:rPr>
              <w:t xml:space="preserve"> </w:t>
            </w:r>
            <w:r w:rsidR="0004087C">
              <w:rPr>
                <w:sz w:val="24"/>
                <w:szCs w:val="24"/>
              </w:rPr>
              <w:t xml:space="preserve">first </w:t>
            </w:r>
          </w:p>
          <w:p w:rsidR="00775434" w:rsidRPr="006603B5" w:rsidRDefault="0004087C" w:rsidP="00775434">
            <w:pPr>
              <w:pStyle w:val="21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0F0E0D" w:rsidRPr="0004087C">
              <w:rPr>
                <w:sz w:val="24"/>
                <w:szCs w:val="24"/>
              </w:rPr>
              <w:t>evel</w:t>
            </w:r>
            <w:r w:rsidR="00220D90">
              <w:rPr>
                <w:sz w:val="24"/>
                <w:szCs w:val="24"/>
              </w:rPr>
              <w:t xml:space="preserve">:  </w:t>
            </w:r>
            <w:r w:rsidR="00A11CEA" w:rsidRPr="00A11CEA">
              <w:rPr>
                <w:sz w:val="24"/>
                <w:szCs w:val="24"/>
              </w:rPr>
              <w:t>2200 $</w:t>
            </w:r>
            <w:r w:rsidR="00220D90">
              <w:rPr>
                <w:sz w:val="24"/>
                <w:szCs w:val="24"/>
              </w:rPr>
              <w:t xml:space="preserve"> </w:t>
            </w:r>
          </w:p>
          <w:p w:rsidR="00C826C2" w:rsidRPr="00135622" w:rsidRDefault="00135622" w:rsidP="00DC726D">
            <w:pPr>
              <w:pStyle w:val="21"/>
              <w:spacing w:before="0" w:after="0" w:line="240" w:lineRule="auto"/>
              <w:rPr>
                <w:sz w:val="24"/>
                <w:szCs w:val="24"/>
              </w:rPr>
            </w:pPr>
            <w:r w:rsidRPr="00135622">
              <w:rPr>
                <w:sz w:val="24"/>
                <w:szCs w:val="24"/>
              </w:rPr>
              <w:t>Master degree program</w:t>
            </w:r>
            <w:r w:rsidR="00DC726D" w:rsidRPr="00135622">
              <w:rPr>
                <w:sz w:val="24"/>
                <w:szCs w:val="24"/>
              </w:rPr>
              <w:t xml:space="preserve">: 2500 $ </w:t>
            </w:r>
          </w:p>
          <w:p w:rsidR="0091126C" w:rsidRPr="00135622" w:rsidRDefault="00C826C2" w:rsidP="00DC726D">
            <w:pPr>
              <w:pStyle w:val="21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Postgraduate training program</w:t>
            </w:r>
            <w:r w:rsidR="004E6B2E" w:rsidRPr="00135622">
              <w:rPr>
                <w:sz w:val="24"/>
                <w:szCs w:val="24"/>
              </w:rPr>
              <w:t>: 3500 $</w:t>
            </w:r>
          </w:p>
          <w:p w:rsidR="00220D90" w:rsidRDefault="00220D90" w:rsidP="003E40D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0D90" w:rsidRDefault="00DE263A" w:rsidP="00220D9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Admiss</w:t>
            </w:r>
            <w:r w:rsidR="00560C3B">
              <w:rPr>
                <w:rFonts w:ascii="Times New Roman" w:hAnsi="Times New Roman" w:cs="Times New Roman"/>
                <w:sz w:val="26"/>
                <w:szCs w:val="26"/>
              </w:rPr>
              <w:t>ion documents</w:t>
            </w:r>
            <w:r w:rsidR="00A079C2" w:rsidRPr="007864C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220D90" w:rsidRPr="00220D90" w:rsidRDefault="00220D90" w:rsidP="00220D90">
            <w:pPr>
              <w:rPr>
                <w:sz w:val="10"/>
                <w:szCs w:val="10"/>
              </w:rPr>
            </w:pPr>
          </w:p>
          <w:p w:rsidR="003E40DB" w:rsidRPr="002402FC" w:rsidRDefault="00220D90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1446">
              <w:rPr>
                <w:color w:val="auto"/>
                <w:sz w:val="24"/>
                <w:szCs w:val="24"/>
              </w:rPr>
              <w:t>-</w:t>
            </w:r>
            <w:r w:rsidR="003E40DB" w:rsidRPr="007864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045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Complete secondary education certificate with subj</w:t>
            </w:r>
            <w:r w:rsidR="002402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ects studied and marks obtained;</w:t>
            </w:r>
          </w:p>
          <w:p w:rsidR="003E40DB" w:rsidRPr="00D549F2" w:rsidRDefault="00220D90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41446">
              <w:rPr>
                <w:color w:val="auto"/>
                <w:sz w:val="24"/>
                <w:szCs w:val="24"/>
              </w:rPr>
              <w:t>-</w:t>
            </w:r>
            <w:r w:rsidR="003E40DB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402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Medical</w:t>
            </w:r>
            <w:r w:rsidR="002402FC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402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certificate</w:t>
            </w:r>
            <w:r w:rsidR="002402FC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6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of</w:t>
            </w:r>
            <w:r w:rsidR="00C06343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6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health</w:t>
            </w:r>
            <w:r w:rsidR="00C06343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6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status</w:t>
            </w:r>
            <w:r w:rsidR="00C06343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6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and</w:t>
            </w:r>
            <w:r w:rsidR="00C06343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634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certificate</w:t>
            </w:r>
            <w:r w:rsidR="00C06343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820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confirming</w:t>
            </w:r>
            <w:r w:rsidR="00C06343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negative HIV status issued by a health care authority of an applicant’s country origin</w:t>
            </w:r>
            <w:r w:rsidR="003E40DB" w:rsidRPr="00D549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91126C" w:rsidRPr="00D549F2" w:rsidRDefault="0091126C"/>
        </w:tc>
        <w:tc>
          <w:tcPr>
            <w:tcW w:w="720" w:type="dxa"/>
          </w:tcPr>
          <w:p w:rsidR="0091126C" w:rsidRPr="00D549F2" w:rsidRDefault="0091126C"/>
        </w:tc>
        <w:tc>
          <w:tcPr>
            <w:tcW w:w="720" w:type="dxa"/>
          </w:tcPr>
          <w:p w:rsidR="0091126C" w:rsidRPr="00D549F2" w:rsidRDefault="0091126C" w:rsidP="003E40DB">
            <w:pPr>
              <w:jc w:val="both"/>
            </w:pPr>
          </w:p>
        </w:tc>
        <w:tc>
          <w:tcPr>
            <w:tcW w:w="3851" w:type="dxa"/>
          </w:tcPr>
          <w:p w:rsidR="0091126C" w:rsidRPr="00D549F2" w:rsidRDefault="0091126C" w:rsidP="003E40DB">
            <w:pPr>
              <w:jc w:val="both"/>
            </w:pPr>
          </w:p>
          <w:p w:rsidR="003E40DB" w:rsidRPr="00041446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1446">
              <w:rPr>
                <w:color w:val="auto"/>
                <w:sz w:val="24"/>
                <w:szCs w:val="24"/>
              </w:rPr>
              <w:t xml:space="preserve">- </w:t>
            </w:r>
            <w:r w:rsidR="00041446">
              <w:rPr>
                <w:color w:val="auto"/>
                <w:sz w:val="24"/>
                <w:szCs w:val="24"/>
              </w:rPr>
              <w:t>Birth certificate</w:t>
            </w:r>
            <w:r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3E40DB" w:rsidRPr="00041446" w:rsidRDefault="00220D90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1446">
              <w:rPr>
                <w:color w:val="auto"/>
                <w:sz w:val="24"/>
                <w:szCs w:val="24"/>
              </w:rPr>
              <w:t>-</w:t>
            </w:r>
            <w:r w:rsidR="003E40DB"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6603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E40DB"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photos sized</w:t>
            </w:r>
            <w:r w:rsidR="003E40DB"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</w:t>
            </w:r>
            <w:r w:rsidR="003E40DB" w:rsidRPr="003E40DB">
              <w:rPr>
                <w:rFonts w:ascii="Times New Roman" w:hAnsi="Times New Roman" w:cs="Times New Roman"/>
                <w:color w:val="auto"/>
                <w:position w:val="-4"/>
                <w:sz w:val="24"/>
                <w:szCs w:val="24"/>
              </w:rPr>
              <w:object w:dxaOrig="18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5pt;height:9.5pt" o:ole="">
                  <v:imagedata r:id="rId15" o:title=""/>
                </v:shape>
                <o:OLEObject Type="Embed" ProgID="Equation.3" ShapeID="_x0000_i1025" DrawAspect="Content" ObjectID="_1491831173" r:id="rId16"/>
              </w:object>
            </w:r>
            <w:r w:rsidR="003E40DB"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 </w:t>
            </w:r>
            <w:r w:rsid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cm</w:t>
            </w:r>
            <w:r w:rsidR="003E40DB" w:rsidRPr="00041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3E40DB" w:rsidRPr="00041446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3E40DB" w:rsidRPr="00CF540B" w:rsidRDefault="00041446" w:rsidP="003E40DB">
            <w:pPr>
              <w:spacing w:after="0" w:line="240" w:lineRule="auto"/>
              <w:ind w:firstLine="5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The above listed documents should be translated </w:t>
            </w:r>
            <w:r w:rsidR="00CF54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into Russian and notarized</w:t>
            </w:r>
            <w:r w:rsidR="003E40DB" w:rsidRPr="00CF54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3E40DB" w:rsidRPr="00CF540B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3E40DB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0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47678" cy="1751849"/>
                  <wp:effectExtent l="19050" t="0" r="0" b="0"/>
                  <wp:docPr id="6" name="Рисунок 12" descr="E:\АЛЬБОМ\Проводы зимы 28.02.2015\IMG_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АЛЬБОМ\Проводы зимы 28.02.2015\IMG_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30000"/>
                          </a:blip>
                          <a:srcRect r="6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73" cy="1753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E40DB" w:rsidRPr="003C3C8D" w:rsidRDefault="003E40DB" w:rsidP="003E40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  <w:p w:rsidR="0091126C" w:rsidRPr="00983A0B" w:rsidRDefault="00F87021" w:rsidP="003E40DB">
            <w:pPr>
              <w:spacing w:after="0" w:line="240" w:lineRule="auto"/>
              <w:ind w:firstLine="5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="00CF54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tudents</w:t>
            </w:r>
            <w:r w:rsidR="00CF54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87228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from </w:t>
            </w:r>
            <w:r w:rsidR="009435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Turkmenistan</w:t>
            </w:r>
            <w:r w:rsidR="0094355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435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Russia</w:t>
            </w:r>
            <w:r w:rsidR="0094355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Kazakhstan</w:t>
            </w:r>
            <w:r w:rsidR="0094355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Kyrgyzstan</w:t>
            </w:r>
            <w:r w:rsidR="0094355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435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Nigeria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Cameroon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Ecuador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Iraq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and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Lithuania</w:t>
            </w:r>
            <w:r w:rsidR="00983A0B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study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annually</w:t>
            </w:r>
            <w:r w:rsid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at the University</w:t>
            </w:r>
            <w:r w:rsidR="00092D7D" w:rsidRPr="00983A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3E40DB" w:rsidRPr="0035460A" w:rsidRDefault="0087228A" w:rsidP="003E40DB">
            <w:pPr>
              <w:spacing w:after="0" w:line="240" w:lineRule="auto"/>
              <w:ind w:firstLine="5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All </w:t>
            </w:r>
            <w:r w:rsidR="00235A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international students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are provided with a room in a university hostel. </w:t>
            </w:r>
            <w:r w:rsidR="00235A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Thanks to the outstanding services</w:t>
            </w:r>
            <w:r w:rsidR="003546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compact campus and active academic society international students feel at home from the very beginning of their stay.</w:t>
            </w:r>
          </w:p>
          <w:p w:rsidR="003C3C8D" w:rsidRPr="0035460A" w:rsidRDefault="003C3C8D" w:rsidP="003E40DB">
            <w:pPr>
              <w:spacing w:after="0" w:line="240" w:lineRule="auto"/>
              <w:ind w:firstLine="542"/>
              <w:jc w:val="both"/>
              <w:rPr>
                <w:rFonts w:ascii="Times New Roman" w:hAnsi="Times New Roman" w:cs="Times New Roman"/>
                <w:color w:val="auto"/>
                <w:sz w:val="4"/>
                <w:szCs w:val="4"/>
              </w:rPr>
            </w:pPr>
          </w:p>
          <w:p w:rsidR="003C3C8D" w:rsidRPr="0035460A" w:rsidRDefault="003C3C8D" w:rsidP="003C3C8D">
            <w:pPr>
              <w:pStyle w:val="ac"/>
              <w:spacing w:after="0" w:line="240" w:lineRule="auto"/>
              <w:ind w:left="289" w:right="289"/>
              <w:jc w:val="center"/>
              <w:rPr>
                <w:b/>
                <w:color w:val="auto"/>
              </w:rPr>
            </w:pPr>
          </w:p>
          <w:p w:rsidR="003C3C8D" w:rsidRPr="00E04595" w:rsidRDefault="00B82A1B" w:rsidP="003C3C8D">
            <w:pPr>
              <w:pStyle w:val="ac"/>
              <w:spacing w:after="0" w:line="240" w:lineRule="auto"/>
              <w:ind w:left="289" w:right="289"/>
              <w:jc w:val="center"/>
              <w:rPr>
                <w:b/>
                <w:color w:val="auto"/>
                <w:sz w:val="23"/>
                <w:szCs w:val="23"/>
              </w:rPr>
            </w:pPr>
            <w:r>
              <w:rPr>
                <w:b/>
                <w:color w:val="auto"/>
                <w:sz w:val="23"/>
                <w:szCs w:val="23"/>
              </w:rPr>
              <w:t xml:space="preserve">We look forward to welcoming </w:t>
            </w:r>
            <w:proofErr w:type="gramStart"/>
            <w:r>
              <w:rPr>
                <w:b/>
                <w:color w:val="auto"/>
                <w:sz w:val="23"/>
                <w:szCs w:val="23"/>
              </w:rPr>
              <w:t>You</w:t>
            </w:r>
            <w:proofErr w:type="gramEnd"/>
            <w:r w:rsidR="003C3C8D" w:rsidRPr="00E04595">
              <w:rPr>
                <w:b/>
                <w:color w:val="auto"/>
                <w:sz w:val="23"/>
                <w:szCs w:val="23"/>
              </w:rPr>
              <w:t>!</w:t>
            </w:r>
          </w:p>
          <w:p w:rsidR="0091126C" w:rsidRPr="00E04595" w:rsidRDefault="0091126C" w:rsidP="003E40DB">
            <w:pPr>
              <w:jc w:val="both"/>
            </w:pPr>
          </w:p>
        </w:tc>
      </w:tr>
    </w:tbl>
    <w:p w:rsidR="0091126C" w:rsidRPr="00E04595" w:rsidRDefault="0091126C">
      <w:pPr>
        <w:pStyle w:val="ae"/>
      </w:pPr>
      <w:bookmarkStart w:id="0" w:name="_GoBack"/>
      <w:bookmarkEnd w:id="0"/>
    </w:p>
    <w:sectPr w:rsidR="0091126C" w:rsidRPr="00E04595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0FB5287"/>
    <w:multiLevelType w:val="hybridMultilevel"/>
    <w:tmpl w:val="63620D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A501A70"/>
    <w:multiLevelType w:val="hybridMultilevel"/>
    <w:tmpl w:val="064E4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41595"/>
    <w:multiLevelType w:val="hybridMultilevel"/>
    <w:tmpl w:val="63620D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E5"/>
    <w:rsid w:val="0004087C"/>
    <w:rsid w:val="00041446"/>
    <w:rsid w:val="00061755"/>
    <w:rsid w:val="00061DA2"/>
    <w:rsid w:val="0007276D"/>
    <w:rsid w:val="00081A93"/>
    <w:rsid w:val="00092D7D"/>
    <w:rsid w:val="000A25C2"/>
    <w:rsid w:val="000B3255"/>
    <w:rsid w:val="000F0E0D"/>
    <w:rsid w:val="0010556B"/>
    <w:rsid w:val="00135622"/>
    <w:rsid w:val="001368C6"/>
    <w:rsid w:val="00143BD6"/>
    <w:rsid w:val="00146297"/>
    <w:rsid w:val="00183AC2"/>
    <w:rsid w:val="00190B11"/>
    <w:rsid w:val="001A7DBA"/>
    <w:rsid w:val="001D55DC"/>
    <w:rsid w:val="001E64CF"/>
    <w:rsid w:val="001F227C"/>
    <w:rsid w:val="00220D90"/>
    <w:rsid w:val="00235AE7"/>
    <w:rsid w:val="002402FC"/>
    <w:rsid w:val="00264304"/>
    <w:rsid w:val="002651BC"/>
    <w:rsid w:val="002731B7"/>
    <w:rsid w:val="00294C60"/>
    <w:rsid w:val="002B0D63"/>
    <w:rsid w:val="0034667E"/>
    <w:rsid w:val="0035460A"/>
    <w:rsid w:val="003809A2"/>
    <w:rsid w:val="003912D4"/>
    <w:rsid w:val="003A5BD3"/>
    <w:rsid w:val="003B238F"/>
    <w:rsid w:val="003C3C8D"/>
    <w:rsid w:val="003D225F"/>
    <w:rsid w:val="003D6824"/>
    <w:rsid w:val="003E40DB"/>
    <w:rsid w:val="003E5366"/>
    <w:rsid w:val="003F02A9"/>
    <w:rsid w:val="00406F67"/>
    <w:rsid w:val="004071FF"/>
    <w:rsid w:val="0043597E"/>
    <w:rsid w:val="004A2EFE"/>
    <w:rsid w:val="004A6E3B"/>
    <w:rsid w:val="004B0075"/>
    <w:rsid w:val="004D5079"/>
    <w:rsid w:val="004E131F"/>
    <w:rsid w:val="004E3BB0"/>
    <w:rsid w:val="004E6B2E"/>
    <w:rsid w:val="00516267"/>
    <w:rsid w:val="00530EE3"/>
    <w:rsid w:val="00560C3B"/>
    <w:rsid w:val="00563CF3"/>
    <w:rsid w:val="00577BF8"/>
    <w:rsid w:val="0058041E"/>
    <w:rsid w:val="005824D6"/>
    <w:rsid w:val="005A60FA"/>
    <w:rsid w:val="005C622D"/>
    <w:rsid w:val="005F54D5"/>
    <w:rsid w:val="005F5E29"/>
    <w:rsid w:val="006603B5"/>
    <w:rsid w:val="00674AC6"/>
    <w:rsid w:val="00687BE3"/>
    <w:rsid w:val="006D54AE"/>
    <w:rsid w:val="006E4B0F"/>
    <w:rsid w:val="006F0410"/>
    <w:rsid w:val="007525BC"/>
    <w:rsid w:val="00775434"/>
    <w:rsid w:val="007864CC"/>
    <w:rsid w:val="007A1558"/>
    <w:rsid w:val="007B746A"/>
    <w:rsid w:val="007D7668"/>
    <w:rsid w:val="007E5E02"/>
    <w:rsid w:val="00833EA4"/>
    <w:rsid w:val="00843DD2"/>
    <w:rsid w:val="00844185"/>
    <w:rsid w:val="00855DB7"/>
    <w:rsid w:val="00867952"/>
    <w:rsid w:val="0087228A"/>
    <w:rsid w:val="0087378E"/>
    <w:rsid w:val="00890E99"/>
    <w:rsid w:val="008B3DD6"/>
    <w:rsid w:val="0090340E"/>
    <w:rsid w:val="0091126C"/>
    <w:rsid w:val="00942250"/>
    <w:rsid w:val="0094355B"/>
    <w:rsid w:val="00947F87"/>
    <w:rsid w:val="00983A0B"/>
    <w:rsid w:val="009A687A"/>
    <w:rsid w:val="009D182F"/>
    <w:rsid w:val="009E2FE2"/>
    <w:rsid w:val="009E53DB"/>
    <w:rsid w:val="009E595A"/>
    <w:rsid w:val="00A02656"/>
    <w:rsid w:val="00A079C2"/>
    <w:rsid w:val="00A11CEA"/>
    <w:rsid w:val="00A23B67"/>
    <w:rsid w:val="00A512A8"/>
    <w:rsid w:val="00A70476"/>
    <w:rsid w:val="00A854A5"/>
    <w:rsid w:val="00A9141D"/>
    <w:rsid w:val="00AA0AF2"/>
    <w:rsid w:val="00B11457"/>
    <w:rsid w:val="00B12337"/>
    <w:rsid w:val="00B76780"/>
    <w:rsid w:val="00B82080"/>
    <w:rsid w:val="00B82A1B"/>
    <w:rsid w:val="00BC221C"/>
    <w:rsid w:val="00BF602E"/>
    <w:rsid w:val="00C03A3F"/>
    <w:rsid w:val="00C06343"/>
    <w:rsid w:val="00C23991"/>
    <w:rsid w:val="00C31087"/>
    <w:rsid w:val="00C317EF"/>
    <w:rsid w:val="00C43D99"/>
    <w:rsid w:val="00C826C2"/>
    <w:rsid w:val="00CE59E5"/>
    <w:rsid w:val="00CF540B"/>
    <w:rsid w:val="00D31186"/>
    <w:rsid w:val="00D344D0"/>
    <w:rsid w:val="00D549F2"/>
    <w:rsid w:val="00D8486F"/>
    <w:rsid w:val="00D860C6"/>
    <w:rsid w:val="00DB2DB6"/>
    <w:rsid w:val="00DC726D"/>
    <w:rsid w:val="00DE263A"/>
    <w:rsid w:val="00E04595"/>
    <w:rsid w:val="00E05407"/>
    <w:rsid w:val="00E15628"/>
    <w:rsid w:val="00E35D2F"/>
    <w:rsid w:val="00E60A8D"/>
    <w:rsid w:val="00EB5BBF"/>
    <w:rsid w:val="00EB79DC"/>
    <w:rsid w:val="00EF2927"/>
    <w:rsid w:val="00F12750"/>
    <w:rsid w:val="00F12B21"/>
    <w:rsid w:val="00F25195"/>
    <w:rsid w:val="00F30651"/>
    <w:rsid w:val="00F85F61"/>
    <w:rsid w:val="00F87021"/>
    <w:rsid w:val="00FA3F62"/>
    <w:rsid w:val="00FE1A0B"/>
    <w:rsid w:val="00FE6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731B7"/>
  </w:style>
  <w:style w:type="paragraph" w:styleId="1">
    <w:name w:val="heading 1"/>
    <w:basedOn w:val="a0"/>
    <w:next w:val="a0"/>
    <w:link w:val="10"/>
    <w:uiPriority w:val="1"/>
    <w:qFormat/>
    <w:rsid w:val="002731B7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2731B7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731B7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73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rsid w:val="002731B7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2731B7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2731B7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sid w:val="002731B7"/>
    <w:rPr>
      <w:color w:val="808080"/>
    </w:rPr>
  </w:style>
  <w:style w:type="paragraph" w:styleId="a">
    <w:name w:val="List Bullet"/>
    <w:basedOn w:val="a0"/>
    <w:uiPriority w:val="1"/>
    <w:unhideWhenUsed/>
    <w:qFormat/>
    <w:rsid w:val="002731B7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2731B7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rsid w:val="002731B7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rsid w:val="002731B7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2731B7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rsid w:val="002731B7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sid w:val="002731B7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2731B7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sid w:val="002731B7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rsid w:val="002731B7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2731B7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2731B7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2731B7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character" w:styleId="af1">
    <w:name w:val="Hyperlink"/>
    <w:basedOn w:val="a1"/>
    <w:uiPriority w:val="99"/>
    <w:unhideWhenUsed/>
    <w:rsid w:val="006F0410"/>
    <w:rPr>
      <w:color w:val="4D4436" w:themeColor="hyperlink"/>
      <w:u w:val="single"/>
    </w:rPr>
  </w:style>
  <w:style w:type="character" w:styleId="af2">
    <w:name w:val="FollowedHyperlink"/>
    <w:basedOn w:val="a1"/>
    <w:uiPriority w:val="99"/>
    <w:semiHidden/>
    <w:unhideWhenUsed/>
    <w:rsid w:val="006F0410"/>
    <w:rPr>
      <w:color w:val="933D29" w:themeColor="followedHyperlink"/>
      <w:u w:val="single"/>
    </w:rPr>
  </w:style>
  <w:style w:type="paragraph" w:styleId="af3">
    <w:name w:val="List Paragraph"/>
    <w:basedOn w:val="a0"/>
    <w:uiPriority w:val="34"/>
    <w:qFormat/>
    <w:rsid w:val="004A2EFE"/>
    <w:pPr>
      <w:spacing w:after="0" w:line="240" w:lineRule="auto"/>
      <w:ind w:left="720"/>
      <w:contextualSpacing/>
      <w:jc w:val="both"/>
    </w:pPr>
    <w:rPr>
      <w:color w:val="auto"/>
      <w:sz w:val="22"/>
      <w:szCs w:val="22"/>
      <w:lang w:val="ru-RU" w:eastAsia="en-US"/>
    </w:rPr>
  </w:style>
  <w:style w:type="character" w:customStyle="1" w:styleId="apple-style-span">
    <w:name w:val="apple-style-span"/>
    <w:basedOn w:val="a1"/>
    <w:rsid w:val="004A2E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731B7"/>
  </w:style>
  <w:style w:type="paragraph" w:styleId="1">
    <w:name w:val="heading 1"/>
    <w:basedOn w:val="a0"/>
    <w:next w:val="a0"/>
    <w:link w:val="10"/>
    <w:uiPriority w:val="1"/>
    <w:qFormat/>
    <w:rsid w:val="002731B7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2731B7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731B7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73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rsid w:val="002731B7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2731B7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2731B7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sid w:val="002731B7"/>
    <w:rPr>
      <w:color w:val="808080"/>
    </w:rPr>
  </w:style>
  <w:style w:type="paragraph" w:styleId="a">
    <w:name w:val="List Bullet"/>
    <w:basedOn w:val="a0"/>
    <w:uiPriority w:val="1"/>
    <w:unhideWhenUsed/>
    <w:qFormat/>
    <w:rsid w:val="002731B7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2731B7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rsid w:val="002731B7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rsid w:val="002731B7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2731B7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rsid w:val="002731B7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sid w:val="002731B7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2731B7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sid w:val="002731B7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rsid w:val="002731B7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2731B7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2731B7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2731B7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character" w:styleId="af1">
    <w:name w:val="Hyperlink"/>
    <w:basedOn w:val="a1"/>
    <w:uiPriority w:val="99"/>
    <w:unhideWhenUsed/>
    <w:rsid w:val="006F0410"/>
    <w:rPr>
      <w:color w:val="4D4436" w:themeColor="hyperlink"/>
      <w:u w:val="single"/>
    </w:rPr>
  </w:style>
  <w:style w:type="character" w:styleId="af2">
    <w:name w:val="FollowedHyperlink"/>
    <w:basedOn w:val="a1"/>
    <w:uiPriority w:val="99"/>
    <w:semiHidden/>
    <w:unhideWhenUsed/>
    <w:rsid w:val="006F0410"/>
    <w:rPr>
      <w:color w:val="933D29" w:themeColor="followedHyperlink"/>
      <w:u w:val="single"/>
    </w:rPr>
  </w:style>
  <w:style w:type="paragraph" w:styleId="af3">
    <w:name w:val="List Paragraph"/>
    <w:basedOn w:val="a0"/>
    <w:uiPriority w:val="34"/>
    <w:qFormat/>
    <w:rsid w:val="004A2EFE"/>
    <w:pPr>
      <w:spacing w:after="0" w:line="240" w:lineRule="auto"/>
      <w:ind w:left="720"/>
      <w:contextualSpacing/>
      <w:jc w:val="both"/>
    </w:pPr>
    <w:rPr>
      <w:color w:val="auto"/>
      <w:sz w:val="22"/>
      <w:szCs w:val="22"/>
      <w:lang w:val="ru-RU" w:eastAsia="en-US"/>
    </w:rPr>
  </w:style>
  <w:style w:type="character" w:customStyle="1" w:styleId="apple-style-span">
    <w:name w:val="apple-style-span"/>
    <w:basedOn w:val="a1"/>
    <w:rsid w:val="004A2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hyperlink" Target="http://www.guzyeconsulting.com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mailto:guzyeinvest@yahoo.co.uk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nter2.UNI.000\&#1056;&#1072;&#1073;&#1086;&#1095;&#1080;&#1081;%20&#1089;&#1090;&#1086;&#1083;\&#1041;&#1059;&#1050;&#1051;&#1045;&#1058;\&#1096;&#1072;&#1073;&#1083;&#1086;&#1085;&#1099;\byklet1\TS10291189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392A811A66F417B86A6D00609A875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78DCFF-9C2C-4B25-849F-44C5A1C17728}"/>
      </w:docPartPr>
      <w:docPartBody>
        <w:p w:rsidR="002F5D5D" w:rsidRDefault="00E342A6">
          <w:pPr>
            <w:pStyle w:val="B392A811A66F417B86A6D00609A875F3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3373F"/>
    <w:rsid w:val="00033227"/>
    <w:rsid w:val="0003373F"/>
    <w:rsid w:val="002F5D5D"/>
    <w:rsid w:val="005F5AA4"/>
    <w:rsid w:val="00AC7E63"/>
    <w:rsid w:val="00B077AC"/>
    <w:rsid w:val="00C54259"/>
    <w:rsid w:val="00DF43E3"/>
    <w:rsid w:val="00E342A6"/>
    <w:rsid w:val="00F2689F"/>
    <w:rsid w:val="00F5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392A811A66F417B86A6D00609A875F3">
    <w:name w:val="B392A811A66F417B86A6D00609A875F3"/>
    <w:rsid w:val="002F5D5D"/>
  </w:style>
  <w:style w:type="paragraph" w:customStyle="1" w:styleId="2CE3C88B1E934EE1A8033926E5EF7E0A">
    <w:name w:val="2CE3C88B1E934EE1A8033926E5EF7E0A"/>
    <w:rsid w:val="000337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TS102911898</Template>
  <TotalTime>22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Educational institution  “Grodno State Agrarian Unversity”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inter2</dc:creator>
  <cp:lastModifiedBy>Sansung R505H</cp:lastModifiedBy>
  <cp:revision>3</cp:revision>
  <cp:lastPrinted>2015-03-04T06:34:00Z</cp:lastPrinted>
  <dcterms:created xsi:type="dcterms:W3CDTF">2015-04-28T15:43:00Z</dcterms:created>
  <dcterms:modified xsi:type="dcterms:W3CDTF">2015-04-29T14:46:00Z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