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Layout"/>
        <w:tblW w:w="0" w:type="auto"/>
        <w:jc w:val="center"/>
        <w:tblLayout w:type="fixed"/>
        <w:tblLook w:val="04A0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91126C" w:rsidRPr="00F12B21">
        <w:trPr>
          <w:trHeight w:hRule="exact" w:val="10800"/>
          <w:jc w:val="center"/>
        </w:trPr>
        <w:tc>
          <w:tcPr>
            <w:tcW w:w="3840" w:type="dxa"/>
          </w:tcPr>
          <w:p w:rsidR="0091126C" w:rsidRPr="001A7DBA" w:rsidRDefault="000B3255" w:rsidP="009E595A">
            <w:pPr>
              <w:spacing w:after="120" w:line="240" w:lineRule="auto"/>
              <w:rPr>
                <w:lang w:val="ru-RU"/>
              </w:rPr>
            </w:pPr>
            <w:r w:rsidRPr="001A7DBA">
              <w:rPr>
                <w:noProof/>
                <w:lang w:eastAsia="en-US"/>
              </w:rPr>
              <w:drawing>
                <wp:inline distT="0" distB="0" distL="0" distR="0">
                  <wp:extent cx="2441448" cy="1627632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mallBusinessBrochure_Back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26C" w:rsidRPr="000A25C2" w:rsidRDefault="000A25C2" w:rsidP="009E595A">
            <w:pPr>
              <w:pStyle w:val="Caption"/>
              <w:spacing w:after="12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Main university building </w:t>
            </w:r>
          </w:p>
          <w:p w:rsidR="00081A93" w:rsidRPr="00190B11" w:rsidRDefault="00081A93" w:rsidP="00081A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A2EFE" w:rsidRPr="00AA0AF2" w:rsidRDefault="005C622D" w:rsidP="00081A93">
            <w:pPr>
              <w:spacing w:after="0" w:line="240" w:lineRule="auto"/>
              <w:ind w:firstLine="624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WhatdoesUniversity</w:t>
            </w:r>
            <w:r w:rsidRPr="00AA0AF2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 xml:space="preserve"> offe</w:t>
            </w:r>
            <w:r w:rsidR="00AA0AF2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r you?</w:t>
            </w:r>
          </w:p>
          <w:p w:rsidR="00081A93" w:rsidRPr="00A854A5" w:rsidRDefault="006E4B0F" w:rsidP="00081A9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high-quality</w:t>
            </w:r>
            <w:r w:rsidR="00190B11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academicstaff</w:t>
            </w:r>
            <w:r w:rsidR="004A2EFE" w:rsidRPr="00A854A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– </w:t>
            </w:r>
            <w:r w:rsidR="001D55DC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highestlevel</w:t>
            </w:r>
            <w:r w:rsidR="00A854A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professionalsin fields of experience</w:t>
            </w:r>
            <w:r w:rsidR="0034667E" w:rsidRPr="00A854A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;</w:t>
            </w:r>
          </w:p>
          <w:p w:rsidR="00081A93" w:rsidRPr="00F85F61" w:rsidRDefault="00C31087" w:rsidP="00081A9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proofErr w:type="gramStart"/>
            <w:r w:rsidRPr="00C31087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special</w:t>
            </w:r>
            <w:proofErr w:type="gramEnd"/>
            <w:r w:rsidR="009270E0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 w:rsidR="003A5BD3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educational</w:t>
            </w:r>
            <w:r w:rsidR="009270E0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 w:rsidR="003A5BD3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environment</w:t>
            </w:r>
            <w:r w:rsidR="004071FF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–</w:t>
            </w:r>
            <w:r w:rsidR="009270E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4071FF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a </w:t>
            </w:r>
            <w:r w:rsidR="00EF292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comfortable and warm atmosphere</w:t>
            </w:r>
            <w:r w:rsidR="004071FF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dominates </w:t>
            </w:r>
            <w:r w:rsidR="008B3DD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at</w:t>
            </w:r>
            <w:r w:rsidR="004071FF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the University</w:t>
            </w:r>
            <w:r w:rsidR="004A2EFE" w:rsidRPr="00C3108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. </w:t>
            </w:r>
            <w:r w:rsidR="0090340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Teachersgiveclassesinsmallgroups</w:t>
            </w:r>
            <w:r w:rsidR="008B3DD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anduse</w:t>
            </w:r>
            <w:r w:rsidR="00F85F6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an individual approach to students’ need</w:t>
            </w:r>
            <w:r w:rsidR="0034667E" w:rsidRPr="00F85F6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;</w:t>
            </w:r>
          </w:p>
          <w:p w:rsidR="00081A93" w:rsidRPr="009E2FE2" w:rsidRDefault="009E2FE2" w:rsidP="00081A9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student-centered</w:t>
            </w:r>
            <w:r w:rsidR="009270E0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 w:rsidR="009E53DB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approach</w:t>
            </w:r>
            <w:r w:rsidR="002B0D63" w:rsidRPr="009E2FE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–</w:t>
            </w:r>
            <w:r w:rsidR="00577BF8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and helpful staff</w:t>
            </w:r>
            <w:r w:rsidR="0034667E" w:rsidRPr="009E2FE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;</w:t>
            </w:r>
          </w:p>
          <w:p w:rsidR="004A2EFE" w:rsidRPr="00942250" w:rsidRDefault="00FA3F62" w:rsidP="00081A9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reasonable</w:t>
            </w:r>
            <w:r w:rsidR="009270E0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cost</w:t>
            </w:r>
            <w:r w:rsidR="009270E0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of</w:t>
            </w:r>
            <w:r w:rsidR="009270E0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education</w:t>
            </w:r>
            <w:r w:rsidR="009270E0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and</w:t>
            </w:r>
            <w:r w:rsidR="009270E0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 w:rsidR="00A02656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accommodation</w:t>
            </w:r>
            <w:r w:rsidR="009270E0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 w:rsidR="00942250" w:rsidRPr="0094225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–</w:t>
            </w:r>
            <w:r w:rsidR="0094225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our University is </w:t>
            </w:r>
            <w:r w:rsidR="00B123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 nonprofitorganization</w:t>
            </w:r>
            <w:r w:rsidR="001368C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that allows us </w:t>
            </w:r>
            <w:r w:rsidR="00D3118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to keep tuition </w:t>
            </w:r>
            <w:r w:rsidR="00A23B6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fee at</w:t>
            </w:r>
            <w:r w:rsidR="00D3118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acc</w:t>
            </w:r>
            <w:r w:rsidR="00A23B6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eptable level</w:t>
            </w:r>
            <w:r w:rsidR="00A23B67" w:rsidRPr="00A23B6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;</w:t>
            </w:r>
          </w:p>
          <w:p w:rsidR="007525BC" w:rsidRPr="007525BC" w:rsidRDefault="007525BC" w:rsidP="00081A93">
            <w:pPr>
              <w:pStyle w:val="ListParagraph"/>
              <w:numPr>
                <w:ilvl w:val="0"/>
                <w:numId w:val="9"/>
              </w:numPr>
              <w:rPr>
                <w:rStyle w:val="apple-style-span"/>
                <w:rFonts w:ascii="Times New Roman" w:hAnsi="Times New Roman" w:cs="Times New Roman"/>
                <w:sz w:val="23"/>
                <w:szCs w:val="23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we</w:t>
            </w:r>
            <w:proofErr w:type="gramEnd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are committed to providing education that meets the requirement of students, employers and the community as a whole</w:t>
            </w:r>
            <w:r w:rsidRPr="007525BC">
              <w:rPr>
                <w:rStyle w:val="apple-style-span"/>
                <w:lang w:val="en-US"/>
              </w:rPr>
              <w:t>.</w:t>
            </w:r>
          </w:p>
          <w:p w:rsidR="004A2EFE" w:rsidRPr="007525BC" w:rsidRDefault="004A2EFE" w:rsidP="004A2EFE">
            <w:pPr>
              <w:pStyle w:val="ListParagraph"/>
              <w:ind w:left="34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3" w:type="dxa"/>
          </w:tcPr>
          <w:p w:rsidR="0091126C" w:rsidRPr="007525BC" w:rsidRDefault="0091126C"/>
        </w:tc>
        <w:tc>
          <w:tcPr>
            <w:tcW w:w="713" w:type="dxa"/>
          </w:tcPr>
          <w:p w:rsidR="0091126C" w:rsidRPr="007525BC" w:rsidRDefault="004A6E3B">
            <w:r>
              <w:rPr>
                <w:noProof/>
                <w:lang w:eastAsia="en-US"/>
              </w:rPr>
              <w:drawing>
                <wp:anchor distT="0" distB="0" distL="114300" distR="114300" simplePos="0" relativeHeight="251657215" behindDoc="1" locked="0" layoutInCell="1" allowOverlap="1">
                  <wp:simplePos x="0" y="0"/>
                  <wp:positionH relativeFrom="column">
                    <wp:posOffset>427066</wp:posOffset>
                  </wp:positionH>
                  <wp:positionV relativeFrom="paragraph">
                    <wp:posOffset>3855695</wp:posOffset>
                  </wp:positionV>
                  <wp:extent cx="2403517" cy="2113808"/>
                  <wp:effectExtent l="19050" t="0" r="0" b="0"/>
                  <wp:wrapNone/>
                  <wp:docPr id="9" name="Рисунок 9" descr="Активный отдых в Беларуси, 4 д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ктивный отдых в Беларуси, 4 д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517" cy="2113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/>
            </w:tblPr>
            <w:tblGrid>
              <w:gridCol w:w="3843"/>
            </w:tblGrid>
            <w:tr w:rsidR="0091126C" w:rsidRPr="00A9141D">
              <w:trPr>
                <w:trHeight w:hRule="exact" w:val="7920"/>
              </w:trPr>
              <w:tc>
                <w:tcPr>
                  <w:tcW w:w="5000" w:type="pct"/>
                </w:tcPr>
                <w:p w:rsidR="0091126C" w:rsidRPr="003D225F" w:rsidRDefault="0091126C" w:rsidP="009270E0">
                  <w:pPr>
                    <w:pStyle w:val="Heading1"/>
                    <w:spacing w:before="0" w:after="120"/>
                  </w:pPr>
                </w:p>
                <w:p w:rsidR="00061755" w:rsidRPr="009270E0" w:rsidRDefault="00061755" w:rsidP="009270E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bookmarkStart w:id="0" w:name="_GoBack"/>
                  <w:bookmarkEnd w:id="0"/>
                </w:p>
                <w:p w:rsidR="006F0410" w:rsidRPr="00A9141D" w:rsidRDefault="006F0410" w:rsidP="006F0410"/>
              </w:tc>
            </w:tr>
            <w:tr w:rsidR="0091126C" w:rsidRPr="00F12B21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20"/>
                    <w:gridCol w:w="270"/>
                    <w:gridCol w:w="2353"/>
                  </w:tblGrid>
                  <w:tr w:rsidR="0091126C" w:rsidRPr="00F12B21">
                    <w:tc>
                      <w:tcPr>
                        <w:tcW w:w="1582" w:type="pct"/>
                        <w:vAlign w:val="center"/>
                      </w:tcPr>
                      <w:p w:rsidR="0091126C" w:rsidRPr="001A7DBA" w:rsidRDefault="0091126C">
                        <w:pPr>
                          <w:pStyle w:val="NoSpacing"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50" w:type="pct"/>
                      </w:tcPr>
                      <w:p w:rsidR="0091126C" w:rsidRPr="001A7DBA" w:rsidRDefault="0091126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50" w:type="pct"/>
                      </w:tcPr>
                      <w:p w:rsidR="0091126C" w:rsidRPr="009270E0" w:rsidRDefault="0091126C" w:rsidP="009270E0">
                        <w:pPr>
                          <w:pStyle w:val="a"/>
                        </w:pPr>
                      </w:p>
                    </w:tc>
                  </w:tr>
                </w:tbl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</w:tc>
            </w:tr>
          </w:tbl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51" w:type="dxa"/>
          </w:tcPr>
          <w:tbl>
            <w:tblPr>
              <w:tblStyle w:val="TableLayout"/>
              <w:tblW w:w="4108" w:type="dxa"/>
              <w:tblLayout w:type="fixed"/>
              <w:tblLook w:val="04A0"/>
            </w:tblPr>
            <w:tblGrid>
              <w:gridCol w:w="4108"/>
            </w:tblGrid>
            <w:tr w:rsidR="0091126C" w:rsidRPr="006F0410" w:rsidTr="003912D4">
              <w:trPr>
                <w:trHeight w:hRule="exact" w:val="5760"/>
              </w:trPr>
              <w:tc>
                <w:tcPr>
                  <w:tcW w:w="5000" w:type="pct"/>
                </w:tcPr>
                <w:p w:rsidR="0091126C" w:rsidRPr="001A7DBA" w:rsidRDefault="00F12B21">
                  <w:pPr>
                    <w:rPr>
                      <w:lang w:val="ru-RU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389229" cy="3581400"/>
                        <wp:effectExtent l="19050" t="0" r="0" b="0"/>
                        <wp:docPr id="2" name="Рисунок 1" descr="E:\АЛЬБОМ\Фото\IMG_4834_3_новый разме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АЛЬБОМ\Фото\IMG_4834_3_новый разме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9229" cy="3581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</w:tc>
            </w:tr>
            <w:tr w:rsidR="0091126C" w:rsidRPr="006F0410" w:rsidTr="003912D4">
              <w:trPr>
                <w:trHeight w:hRule="exact" w:val="360"/>
              </w:trPr>
              <w:tc>
                <w:tcPr>
                  <w:tcW w:w="5000" w:type="pct"/>
                </w:tcPr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</w:tc>
            </w:tr>
            <w:tr w:rsidR="0091126C" w:rsidRPr="00DC726D" w:rsidTr="003912D4">
              <w:trPr>
                <w:trHeight w:hRule="exact" w:val="3240"/>
              </w:trPr>
              <w:tc>
                <w:tcPr>
                  <w:tcW w:w="5000" w:type="pct"/>
                  <w:shd w:val="clear" w:color="auto" w:fill="DDEBD4" w:themeFill="accent4" w:themeFillTint="33"/>
                </w:tcPr>
                <w:p w:rsidR="0091126C" w:rsidRPr="00C317EF" w:rsidRDefault="0091126C" w:rsidP="009270E0">
                  <w:pPr>
                    <w:pStyle w:val="Title"/>
                    <w:spacing w:before="0"/>
                    <w:ind w:left="0" w:right="289"/>
                    <w:rPr>
                      <w:color w:val="auto"/>
                    </w:rPr>
                  </w:pPr>
                </w:p>
              </w:tc>
            </w:tr>
            <w:tr w:rsidR="0091126C" w:rsidRPr="00F12B21" w:rsidTr="003912D4">
              <w:trPr>
                <w:trHeight w:hRule="exact" w:val="1440"/>
              </w:trPr>
              <w:tc>
                <w:tcPr>
                  <w:tcW w:w="5000" w:type="pct"/>
                  <w:shd w:val="clear" w:color="auto" w:fill="DDEBD4" w:themeFill="accent4" w:themeFillTint="33"/>
                  <w:vAlign w:val="bottom"/>
                </w:tcPr>
                <w:p w:rsidR="003D6824" w:rsidRPr="009270E0" w:rsidRDefault="003D6824" w:rsidP="009270E0">
                  <w:pPr>
                    <w:pStyle w:val="Subtitle"/>
                    <w:rPr>
                      <w:b/>
                      <w:color w:val="auto"/>
                    </w:rPr>
                  </w:pPr>
                </w:p>
              </w:tc>
            </w:tr>
          </w:tbl>
          <w:p w:rsidR="0091126C" w:rsidRPr="001A7DBA" w:rsidRDefault="0091126C">
            <w:pPr>
              <w:rPr>
                <w:lang w:val="ru-RU"/>
              </w:rPr>
            </w:pPr>
          </w:p>
        </w:tc>
      </w:tr>
    </w:tbl>
    <w:p w:rsidR="0091126C" w:rsidRPr="001A7DBA" w:rsidRDefault="0091126C">
      <w:pPr>
        <w:pStyle w:val="NoSpacing"/>
        <w:rPr>
          <w:lang w:val="ru-RU"/>
        </w:rPr>
      </w:pPr>
    </w:p>
    <w:tbl>
      <w:tblPr>
        <w:tblStyle w:val="TableLayout"/>
        <w:tblW w:w="0" w:type="auto"/>
        <w:jc w:val="center"/>
        <w:tblLayout w:type="fixed"/>
        <w:tblLook w:val="04A0"/>
      </w:tblPr>
      <w:tblGrid>
        <w:gridCol w:w="4168"/>
        <w:gridCol w:w="713"/>
        <w:gridCol w:w="713"/>
        <w:gridCol w:w="3843"/>
        <w:gridCol w:w="720"/>
        <w:gridCol w:w="720"/>
        <w:gridCol w:w="3851"/>
      </w:tblGrid>
      <w:tr w:rsidR="0091126C" w:rsidRPr="00E04595" w:rsidTr="0087228A">
        <w:trPr>
          <w:trHeight w:hRule="exact" w:val="10800"/>
          <w:jc w:val="center"/>
        </w:trPr>
        <w:tc>
          <w:tcPr>
            <w:tcW w:w="4168" w:type="dxa"/>
          </w:tcPr>
          <w:p w:rsidR="00DC726D" w:rsidRPr="00DB2DB6" w:rsidRDefault="00EB5BBF" w:rsidP="00DC72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5BB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>
                  <wp:extent cx="2617449" cy="4382219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7133" t="20930" r="45719" b="6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950" cy="4386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BBF" w:rsidRDefault="00EB5BBF" w:rsidP="004359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4E6B2E" w:rsidRPr="00B0030D" w:rsidRDefault="00843DD2" w:rsidP="004359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Preparatory Department </w:t>
            </w:r>
          </w:p>
          <w:p w:rsidR="00220D90" w:rsidRPr="00B0030D" w:rsidRDefault="00220D90" w:rsidP="004359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E6B2E" w:rsidRPr="00947F87" w:rsidRDefault="004E6B2E" w:rsidP="004359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47F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1. </w:t>
            </w:r>
            <w:r w:rsidR="00947F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Preparatory department for for</w:t>
            </w:r>
            <w:r w:rsidR="00D8486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eigner</w:t>
            </w:r>
            <w:r w:rsidR="002651B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</w:t>
            </w:r>
            <w:r w:rsidRPr="00947F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 w:rsidR="00B1145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economical specialization</w:t>
            </w:r>
            <w:r w:rsidRPr="00947F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  <w:r w:rsidR="0043597E" w:rsidRPr="00947F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4E6B2E" w:rsidRPr="00220D90" w:rsidRDefault="004E6B2E" w:rsidP="004359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B00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2. </w:t>
            </w:r>
            <w:r w:rsidR="004B00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Preparatory department for foreigner</w:t>
            </w:r>
            <w:r w:rsidR="002651B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</w:t>
            </w:r>
            <w:r w:rsidR="004B0075" w:rsidRPr="00947F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 w:rsidR="004B00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biological specialization</w:t>
            </w:r>
            <w:r w:rsidR="004B0075" w:rsidRPr="00947F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  <w:r w:rsidR="00220D90" w:rsidRPr="00220D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220D90" w:rsidRPr="00220D90" w:rsidRDefault="00220D90" w:rsidP="004359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E6B2E" w:rsidRPr="0043597E" w:rsidRDefault="004B0075" w:rsidP="0043597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Period of </w:t>
            </w:r>
            <w:r w:rsidR="00E0540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training</w:t>
            </w:r>
            <w:r w:rsidR="004E6B2E" w:rsidRPr="0087378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– 10 </w:t>
            </w:r>
            <w:r w:rsidR="002651B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months</w:t>
            </w:r>
            <w:r w:rsidR="004E6B2E" w:rsidRPr="004359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91126C" w:rsidRPr="001A7DBA" w:rsidRDefault="0091126C" w:rsidP="00DC726D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43" w:type="dxa"/>
          </w:tcPr>
          <w:p w:rsidR="00DC726D" w:rsidRPr="00DC726D" w:rsidRDefault="00EB5BBF" w:rsidP="00DC726D">
            <w:pPr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EB5BBF">
              <w:rPr>
                <w:rFonts w:asciiTheme="majorHAnsi" w:eastAsiaTheme="majorEastAsia" w:hAnsiTheme="majorHAnsi" w:cstheme="majorBidi"/>
                <w:b/>
                <w:bCs/>
                <w:noProof/>
                <w:color w:val="C45238" w:themeColor="accent1"/>
                <w:sz w:val="32"/>
                <w:lang w:eastAsia="en-US"/>
              </w:rPr>
              <w:drawing>
                <wp:inline distT="0" distB="0" distL="0" distR="0">
                  <wp:extent cx="2379093" cy="2645654"/>
                  <wp:effectExtent l="19050" t="0" r="2157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7088" t="26279" r="50123" b="33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456" cy="2648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26D" w:rsidRPr="00B0030D" w:rsidRDefault="003D225F" w:rsidP="004E6B2E">
            <w:pPr>
              <w:pStyle w:val="Quote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Tuition Fee</w:t>
            </w:r>
          </w:p>
          <w:p w:rsidR="00DC726D" w:rsidRPr="000F0E0D" w:rsidRDefault="003D225F" w:rsidP="00DC726D">
            <w:pPr>
              <w:pStyle w:val="Quote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Preparatory Department</w:t>
            </w:r>
            <w:r w:rsidR="004E6B2E" w:rsidRPr="000F0E0D">
              <w:rPr>
                <w:sz w:val="24"/>
                <w:szCs w:val="24"/>
              </w:rPr>
              <w:t>:</w:t>
            </w:r>
            <w:r w:rsidR="00DC726D" w:rsidRPr="000F0E0D">
              <w:rPr>
                <w:sz w:val="24"/>
                <w:szCs w:val="24"/>
              </w:rPr>
              <w:t>1800$</w:t>
            </w:r>
          </w:p>
          <w:p w:rsidR="00220D90" w:rsidRPr="00220D90" w:rsidRDefault="000F0E0D" w:rsidP="00775434">
            <w:pPr>
              <w:pStyle w:val="Quote"/>
              <w:spacing w:before="0" w:after="0" w:line="240" w:lineRule="auto"/>
              <w:rPr>
                <w:sz w:val="24"/>
                <w:szCs w:val="24"/>
              </w:rPr>
            </w:pPr>
            <w:r w:rsidRPr="0004087C">
              <w:rPr>
                <w:sz w:val="24"/>
                <w:szCs w:val="24"/>
              </w:rPr>
              <w:t>Higher Education of the</w:t>
            </w:r>
            <w:r w:rsidR="0004087C">
              <w:rPr>
                <w:sz w:val="24"/>
                <w:szCs w:val="24"/>
              </w:rPr>
              <w:t xml:space="preserve">first </w:t>
            </w:r>
          </w:p>
          <w:p w:rsidR="00775434" w:rsidRPr="00B0030D" w:rsidRDefault="0004087C" w:rsidP="00775434">
            <w:pPr>
              <w:pStyle w:val="Quote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0F0E0D" w:rsidRPr="0004087C">
              <w:rPr>
                <w:sz w:val="24"/>
                <w:szCs w:val="24"/>
              </w:rPr>
              <w:t>evel</w:t>
            </w:r>
            <w:r w:rsidR="00220D90">
              <w:rPr>
                <w:sz w:val="24"/>
                <w:szCs w:val="24"/>
              </w:rPr>
              <w:t xml:space="preserve">:  </w:t>
            </w:r>
            <w:r w:rsidR="00A11CEA" w:rsidRPr="00A11CEA">
              <w:rPr>
                <w:sz w:val="24"/>
                <w:szCs w:val="24"/>
              </w:rPr>
              <w:t>2200 $</w:t>
            </w:r>
          </w:p>
          <w:p w:rsidR="00C826C2" w:rsidRPr="00135622" w:rsidRDefault="00135622" w:rsidP="00DC726D">
            <w:pPr>
              <w:pStyle w:val="Quote"/>
              <w:spacing w:before="0" w:after="0" w:line="240" w:lineRule="auto"/>
              <w:rPr>
                <w:sz w:val="24"/>
                <w:szCs w:val="24"/>
              </w:rPr>
            </w:pPr>
            <w:r w:rsidRPr="00135622">
              <w:rPr>
                <w:sz w:val="24"/>
                <w:szCs w:val="24"/>
              </w:rPr>
              <w:t>Master degree program</w:t>
            </w:r>
            <w:r w:rsidR="00DC726D" w:rsidRPr="00135622">
              <w:rPr>
                <w:sz w:val="24"/>
                <w:szCs w:val="24"/>
              </w:rPr>
              <w:t xml:space="preserve">: 2500 $ </w:t>
            </w:r>
          </w:p>
          <w:p w:rsidR="0091126C" w:rsidRPr="00135622" w:rsidRDefault="00C826C2" w:rsidP="00DC726D">
            <w:pPr>
              <w:pStyle w:val="Quote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Postgraduate training program</w:t>
            </w:r>
            <w:r w:rsidR="004E6B2E" w:rsidRPr="00135622">
              <w:rPr>
                <w:sz w:val="24"/>
                <w:szCs w:val="24"/>
              </w:rPr>
              <w:t>: 3500 $</w:t>
            </w:r>
          </w:p>
          <w:p w:rsidR="00220D90" w:rsidRDefault="00220D90" w:rsidP="003E40DB">
            <w:pPr>
              <w:pStyle w:val="Heading1"/>
              <w:spacing w:befor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20D90" w:rsidRDefault="00DE263A" w:rsidP="00220D90">
            <w:pPr>
              <w:pStyle w:val="Heading1"/>
              <w:spacing w:befor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Admiss</w:t>
            </w:r>
            <w:r w:rsidR="00560C3B">
              <w:rPr>
                <w:rFonts w:ascii="Times New Roman" w:hAnsi="Times New Roman" w:cs="Times New Roman"/>
                <w:sz w:val="26"/>
                <w:szCs w:val="26"/>
              </w:rPr>
              <w:t>ion documents</w:t>
            </w:r>
            <w:r w:rsidR="00A079C2" w:rsidRPr="007864CC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220D90" w:rsidRPr="00220D90" w:rsidRDefault="00220D90" w:rsidP="00220D90">
            <w:pPr>
              <w:rPr>
                <w:sz w:val="10"/>
                <w:szCs w:val="10"/>
              </w:rPr>
            </w:pPr>
          </w:p>
          <w:p w:rsidR="003E40DB" w:rsidRPr="002402FC" w:rsidRDefault="00220D90" w:rsidP="003E40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41446">
              <w:rPr>
                <w:color w:val="auto"/>
                <w:sz w:val="24"/>
                <w:szCs w:val="24"/>
              </w:rPr>
              <w:t>-</w:t>
            </w:r>
            <w:r w:rsidR="00E045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Complete secondary education certificate with subj</w:t>
            </w:r>
            <w:r w:rsidR="002402F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ects studied and marks obtained;</w:t>
            </w:r>
          </w:p>
          <w:p w:rsidR="003E40DB" w:rsidRPr="00D549F2" w:rsidRDefault="00220D90" w:rsidP="003E40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41446">
              <w:rPr>
                <w:color w:val="auto"/>
                <w:sz w:val="24"/>
                <w:szCs w:val="24"/>
              </w:rPr>
              <w:t>-</w:t>
            </w:r>
            <w:r w:rsidR="002402F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Medicalcertificate</w:t>
            </w:r>
            <w:r w:rsidR="00C0634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ofhealthstatusandcertificate</w:t>
            </w:r>
            <w:r w:rsidR="00B820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confirming</w:t>
            </w:r>
            <w:r w:rsidR="00D549F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negative HIV status issued by a health care authority of an applicant’s country origin</w:t>
            </w:r>
            <w:r w:rsidR="003E40DB" w:rsidRPr="00D549F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91126C" w:rsidRPr="00D549F2" w:rsidRDefault="0091126C"/>
        </w:tc>
        <w:tc>
          <w:tcPr>
            <w:tcW w:w="720" w:type="dxa"/>
          </w:tcPr>
          <w:p w:rsidR="0091126C" w:rsidRPr="00D549F2" w:rsidRDefault="0091126C"/>
        </w:tc>
        <w:tc>
          <w:tcPr>
            <w:tcW w:w="720" w:type="dxa"/>
          </w:tcPr>
          <w:p w:rsidR="0091126C" w:rsidRPr="00D549F2" w:rsidRDefault="0091126C" w:rsidP="003E40DB">
            <w:pPr>
              <w:jc w:val="both"/>
            </w:pPr>
          </w:p>
        </w:tc>
        <w:tc>
          <w:tcPr>
            <w:tcW w:w="3851" w:type="dxa"/>
          </w:tcPr>
          <w:p w:rsidR="0091126C" w:rsidRPr="00D549F2" w:rsidRDefault="0091126C" w:rsidP="003E40DB">
            <w:pPr>
              <w:jc w:val="both"/>
            </w:pPr>
          </w:p>
          <w:p w:rsidR="003E40DB" w:rsidRPr="00041446" w:rsidRDefault="003E40DB" w:rsidP="003E40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41446">
              <w:rPr>
                <w:color w:val="auto"/>
                <w:sz w:val="24"/>
                <w:szCs w:val="24"/>
              </w:rPr>
              <w:t xml:space="preserve">- </w:t>
            </w:r>
            <w:r w:rsidR="00041446">
              <w:rPr>
                <w:color w:val="auto"/>
                <w:sz w:val="24"/>
                <w:szCs w:val="24"/>
              </w:rPr>
              <w:t>Birth certificate</w:t>
            </w:r>
            <w:r w:rsidRPr="00041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3E40DB" w:rsidRPr="00041446" w:rsidRDefault="00220D90" w:rsidP="003E40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41446">
              <w:rPr>
                <w:color w:val="auto"/>
                <w:sz w:val="24"/>
                <w:szCs w:val="24"/>
              </w:rPr>
              <w:t>-</w:t>
            </w:r>
            <w:r w:rsidRPr="00B003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041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photos sized</w:t>
            </w:r>
            <w:r w:rsidR="003E40DB" w:rsidRPr="00041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3</w:t>
            </w:r>
            <w:r w:rsidR="003E40DB" w:rsidRPr="003E40DB">
              <w:rPr>
                <w:rFonts w:ascii="Times New Roman" w:hAnsi="Times New Roman" w:cs="Times New Roman"/>
                <w:color w:val="auto"/>
                <w:position w:val="-4"/>
                <w:sz w:val="24"/>
                <w:szCs w:val="24"/>
              </w:rPr>
              <w:object w:dxaOrig="180" w:dyaOrig="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5pt;height:9.5pt" o:ole="">
                  <v:imagedata r:id="rId11" o:title=""/>
                </v:shape>
                <o:OLEObject Type="Embed" ProgID="Equation.3" ShapeID="_x0000_i1025" DrawAspect="Content" ObjectID="_1511989671" r:id="rId12"/>
              </w:object>
            </w:r>
            <w:r w:rsidR="003E40DB" w:rsidRPr="00041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 </w:t>
            </w:r>
            <w:r w:rsidR="00041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cm</w:t>
            </w:r>
            <w:r w:rsidR="003E40DB" w:rsidRPr="00041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3E40DB" w:rsidRPr="00041446" w:rsidRDefault="003E40DB" w:rsidP="003E40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3E40DB" w:rsidRPr="00CF540B" w:rsidRDefault="00041446" w:rsidP="003E40DB">
            <w:pPr>
              <w:spacing w:after="0" w:line="240" w:lineRule="auto"/>
              <w:ind w:firstLine="5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The above listed documents should be translated </w:t>
            </w:r>
            <w:r w:rsidR="00CF54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into Russian and notarized</w:t>
            </w:r>
            <w:r w:rsidR="003E40DB" w:rsidRPr="00CF54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3E40DB" w:rsidRPr="00CF540B" w:rsidRDefault="003E40DB" w:rsidP="003E40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3E40DB" w:rsidRDefault="003E40DB" w:rsidP="003E40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E40DB" w:rsidRPr="003C3C8D" w:rsidRDefault="003E40DB" w:rsidP="003E40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  <w:p w:rsidR="0091126C" w:rsidRPr="00983A0B" w:rsidRDefault="00F87021" w:rsidP="003E40DB">
            <w:pPr>
              <w:spacing w:after="0" w:line="240" w:lineRule="auto"/>
              <w:ind w:firstLine="5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</w:t>
            </w:r>
            <w:r w:rsidR="00CF54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tudents</w:t>
            </w:r>
            <w:r w:rsidR="0087228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from </w:t>
            </w:r>
            <w:r w:rsidR="0094355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Turkmenistan</w:t>
            </w:r>
            <w:r w:rsidR="0094355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94355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Russia</w:t>
            </w:r>
            <w:r w:rsidR="0094355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Kazakhstan</w:t>
            </w:r>
            <w:r w:rsidR="0094355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Kyrgyzstan</w:t>
            </w:r>
            <w:r w:rsidR="0094355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94355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Nigeria</w:t>
            </w:r>
            <w:r w:rsidR="00983A0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Cameroon</w:t>
            </w:r>
            <w:r w:rsidR="00983A0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Ecuador</w:t>
            </w:r>
            <w:r w:rsidR="00983A0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IraqandLithuaniastudy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annually</w:t>
            </w:r>
            <w:r w:rsid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at the University</w:t>
            </w:r>
            <w:r w:rsidR="00092D7D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3E40DB" w:rsidRPr="0035460A" w:rsidRDefault="0087228A" w:rsidP="003E40DB">
            <w:pPr>
              <w:spacing w:after="0" w:line="240" w:lineRule="auto"/>
              <w:ind w:firstLine="5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All </w:t>
            </w:r>
            <w:r w:rsidR="00235A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international students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are provided with a room in a university hostel. </w:t>
            </w:r>
            <w:r w:rsidR="00235A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Thanks to the outstanding services</w:t>
            </w:r>
            <w:r w:rsidR="003546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compact campus and active academic society international students feel at home from the very beginning of their stay.</w:t>
            </w:r>
          </w:p>
          <w:p w:rsidR="003C3C8D" w:rsidRPr="0035460A" w:rsidRDefault="003C3C8D" w:rsidP="003E40DB">
            <w:pPr>
              <w:spacing w:after="0" w:line="240" w:lineRule="auto"/>
              <w:ind w:firstLine="542"/>
              <w:jc w:val="both"/>
              <w:rPr>
                <w:rFonts w:ascii="Times New Roman" w:hAnsi="Times New Roman" w:cs="Times New Roman"/>
                <w:color w:val="auto"/>
                <w:sz w:val="4"/>
                <w:szCs w:val="4"/>
              </w:rPr>
            </w:pPr>
          </w:p>
          <w:p w:rsidR="003C3C8D" w:rsidRPr="0035460A" w:rsidRDefault="003C3C8D" w:rsidP="003C3C8D">
            <w:pPr>
              <w:pStyle w:val="Subtitle"/>
              <w:spacing w:after="0" w:line="240" w:lineRule="auto"/>
              <w:ind w:left="289" w:right="289"/>
              <w:jc w:val="center"/>
              <w:rPr>
                <w:b/>
                <w:color w:val="auto"/>
              </w:rPr>
            </w:pPr>
          </w:p>
          <w:p w:rsidR="003C3C8D" w:rsidRPr="00E04595" w:rsidRDefault="00B82A1B" w:rsidP="003C3C8D">
            <w:pPr>
              <w:pStyle w:val="Subtitle"/>
              <w:spacing w:after="0" w:line="240" w:lineRule="auto"/>
              <w:ind w:left="289" w:right="289"/>
              <w:jc w:val="center"/>
              <w:rPr>
                <w:b/>
                <w:color w:val="auto"/>
                <w:sz w:val="23"/>
                <w:szCs w:val="23"/>
              </w:rPr>
            </w:pPr>
            <w:r>
              <w:rPr>
                <w:b/>
                <w:color w:val="auto"/>
                <w:sz w:val="23"/>
                <w:szCs w:val="23"/>
              </w:rPr>
              <w:t xml:space="preserve">We look forward to welcoming </w:t>
            </w:r>
            <w:proofErr w:type="gramStart"/>
            <w:r>
              <w:rPr>
                <w:b/>
                <w:color w:val="auto"/>
                <w:sz w:val="23"/>
                <w:szCs w:val="23"/>
              </w:rPr>
              <w:t>You</w:t>
            </w:r>
            <w:proofErr w:type="gramEnd"/>
            <w:r w:rsidR="003C3C8D" w:rsidRPr="00E04595">
              <w:rPr>
                <w:b/>
                <w:color w:val="auto"/>
                <w:sz w:val="23"/>
                <w:szCs w:val="23"/>
              </w:rPr>
              <w:t>!</w:t>
            </w:r>
          </w:p>
          <w:p w:rsidR="0091126C" w:rsidRPr="00E04595" w:rsidRDefault="0091126C" w:rsidP="003E40DB">
            <w:pPr>
              <w:jc w:val="both"/>
            </w:pPr>
          </w:p>
        </w:tc>
      </w:tr>
    </w:tbl>
    <w:p w:rsidR="0091126C" w:rsidRPr="00E04595" w:rsidRDefault="0091126C">
      <w:pPr>
        <w:pStyle w:val="NoSpacing"/>
      </w:pPr>
    </w:p>
    <w:sectPr w:rsidR="0091126C" w:rsidRPr="00E04595" w:rsidSect="00A70476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00FB5287"/>
    <w:multiLevelType w:val="hybridMultilevel"/>
    <w:tmpl w:val="63620D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A501A70"/>
    <w:multiLevelType w:val="hybridMultilevel"/>
    <w:tmpl w:val="064E4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F41595"/>
    <w:multiLevelType w:val="hybridMultilevel"/>
    <w:tmpl w:val="63620D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20"/>
  <w:characterSpacingControl w:val="doNotCompress"/>
  <w:compat/>
  <w:rsids>
    <w:rsidRoot w:val="00CE59E5"/>
    <w:rsid w:val="0004087C"/>
    <w:rsid w:val="00041446"/>
    <w:rsid w:val="00061755"/>
    <w:rsid w:val="00061DA2"/>
    <w:rsid w:val="0007276D"/>
    <w:rsid w:val="00081A93"/>
    <w:rsid w:val="00092D7D"/>
    <w:rsid w:val="000A25C2"/>
    <w:rsid w:val="000B3255"/>
    <w:rsid w:val="000F0E0D"/>
    <w:rsid w:val="0010556B"/>
    <w:rsid w:val="00135622"/>
    <w:rsid w:val="001368C6"/>
    <w:rsid w:val="00143BD6"/>
    <w:rsid w:val="00146297"/>
    <w:rsid w:val="00183AC2"/>
    <w:rsid w:val="00190B11"/>
    <w:rsid w:val="001A7DBA"/>
    <w:rsid w:val="001D55DC"/>
    <w:rsid w:val="001E64CF"/>
    <w:rsid w:val="001F227C"/>
    <w:rsid w:val="00220D90"/>
    <w:rsid w:val="00235AE7"/>
    <w:rsid w:val="002402FC"/>
    <w:rsid w:val="00264304"/>
    <w:rsid w:val="002651BC"/>
    <w:rsid w:val="002731B7"/>
    <w:rsid w:val="00294C60"/>
    <w:rsid w:val="002B0D63"/>
    <w:rsid w:val="0034667E"/>
    <w:rsid w:val="0035460A"/>
    <w:rsid w:val="003809A2"/>
    <w:rsid w:val="003912D4"/>
    <w:rsid w:val="003A5BD3"/>
    <w:rsid w:val="003B238F"/>
    <w:rsid w:val="003C3C8D"/>
    <w:rsid w:val="003D225F"/>
    <w:rsid w:val="003D6824"/>
    <w:rsid w:val="003E40DB"/>
    <w:rsid w:val="003E5366"/>
    <w:rsid w:val="003F02A9"/>
    <w:rsid w:val="00406F67"/>
    <w:rsid w:val="004071FF"/>
    <w:rsid w:val="0043597E"/>
    <w:rsid w:val="004A2EFE"/>
    <w:rsid w:val="004A6E3B"/>
    <w:rsid w:val="004B0075"/>
    <w:rsid w:val="004D5079"/>
    <w:rsid w:val="004E131F"/>
    <w:rsid w:val="004E3BB0"/>
    <w:rsid w:val="004E6B2E"/>
    <w:rsid w:val="00516267"/>
    <w:rsid w:val="00530EE3"/>
    <w:rsid w:val="00560C3B"/>
    <w:rsid w:val="00563CF3"/>
    <w:rsid w:val="00577BF8"/>
    <w:rsid w:val="0058041E"/>
    <w:rsid w:val="005824D6"/>
    <w:rsid w:val="005A60FA"/>
    <w:rsid w:val="005C622D"/>
    <w:rsid w:val="005F54D5"/>
    <w:rsid w:val="005F5E29"/>
    <w:rsid w:val="00674AC6"/>
    <w:rsid w:val="00687BE3"/>
    <w:rsid w:val="006C70D1"/>
    <w:rsid w:val="006D54AE"/>
    <w:rsid w:val="006E4B0F"/>
    <w:rsid w:val="006F0410"/>
    <w:rsid w:val="007525BC"/>
    <w:rsid w:val="00775434"/>
    <w:rsid w:val="007864CC"/>
    <w:rsid w:val="007A1558"/>
    <w:rsid w:val="007B746A"/>
    <w:rsid w:val="007D7668"/>
    <w:rsid w:val="007E5E02"/>
    <w:rsid w:val="00833EA4"/>
    <w:rsid w:val="00843DD2"/>
    <w:rsid w:val="00844185"/>
    <w:rsid w:val="00855DB7"/>
    <w:rsid w:val="00867952"/>
    <w:rsid w:val="0087228A"/>
    <w:rsid w:val="0087378E"/>
    <w:rsid w:val="00890E99"/>
    <w:rsid w:val="008B3DD6"/>
    <w:rsid w:val="0090340E"/>
    <w:rsid w:val="0091126C"/>
    <w:rsid w:val="009270E0"/>
    <w:rsid w:val="00942250"/>
    <w:rsid w:val="0094355B"/>
    <w:rsid w:val="00947F87"/>
    <w:rsid w:val="00983A0B"/>
    <w:rsid w:val="009A687A"/>
    <w:rsid w:val="009D182F"/>
    <w:rsid w:val="009E2FE2"/>
    <w:rsid w:val="009E53DB"/>
    <w:rsid w:val="009E595A"/>
    <w:rsid w:val="00A02656"/>
    <w:rsid w:val="00A079C2"/>
    <w:rsid w:val="00A11CEA"/>
    <w:rsid w:val="00A23B67"/>
    <w:rsid w:val="00A512A8"/>
    <w:rsid w:val="00A70476"/>
    <w:rsid w:val="00A854A5"/>
    <w:rsid w:val="00A9141D"/>
    <w:rsid w:val="00AA0AF2"/>
    <w:rsid w:val="00B0030D"/>
    <w:rsid w:val="00B11457"/>
    <w:rsid w:val="00B12337"/>
    <w:rsid w:val="00B76780"/>
    <w:rsid w:val="00B82080"/>
    <w:rsid w:val="00B82A1B"/>
    <w:rsid w:val="00BC221C"/>
    <w:rsid w:val="00BF602E"/>
    <w:rsid w:val="00C03A3F"/>
    <w:rsid w:val="00C06343"/>
    <w:rsid w:val="00C23991"/>
    <w:rsid w:val="00C31087"/>
    <w:rsid w:val="00C317EF"/>
    <w:rsid w:val="00C43D99"/>
    <w:rsid w:val="00C543A6"/>
    <w:rsid w:val="00C826C2"/>
    <w:rsid w:val="00CE59E5"/>
    <w:rsid w:val="00CF540B"/>
    <w:rsid w:val="00D0405F"/>
    <w:rsid w:val="00D31186"/>
    <w:rsid w:val="00D344D0"/>
    <w:rsid w:val="00D549F2"/>
    <w:rsid w:val="00D8486F"/>
    <w:rsid w:val="00D860C6"/>
    <w:rsid w:val="00DB2DB6"/>
    <w:rsid w:val="00DC726D"/>
    <w:rsid w:val="00DE263A"/>
    <w:rsid w:val="00E04595"/>
    <w:rsid w:val="00E05407"/>
    <w:rsid w:val="00E15628"/>
    <w:rsid w:val="00E35D2F"/>
    <w:rsid w:val="00E60A8D"/>
    <w:rsid w:val="00EB5BBF"/>
    <w:rsid w:val="00EB79DC"/>
    <w:rsid w:val="00EF2927"/>
    <w:rsid w:val="00F12750"/>
    <w:rsid w:val="00F12B21"/>
    <w:rsid w:val="00F25195"/>
    <w:rsid w:val="00F30651"/>
    <w:rsid w:val="00F570D7"/>
    <w:rsid w:val="00F85F61"/>
    <w:rsid w:val="00F87021"/>
    <w:rsid w:val="00FA3F62"/>
    <w:rsid w:val="00FE1A0B"/>
    <w:rsid w:val="00FE6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1B7"/>
  </w:style>
  <w:style w:type="paragraph" w:styleId="Heading1">
    <w:name w:val="heading 1"/>
    <w:basedOn w:val="Normal"/>
    <w:next w:val="Normal"/>
    <w:link w:val="Heading1Char"/>
    <w:uiPriority w:val="1"/>
    <w:qFormat/>
    <w:rsid w:val="002731B7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2731B7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31B7"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31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rsid w:val="002731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rsid w:val="002731B7"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sid w:val="002731B7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sid w:val="002731B7"/>
    <w:rPr>
      <w:color w:val="808080"/>
    </w:rPr>
  </w:style>
  <w:style w:type="paragraph" w:styleId="ListBullet">
    <w:name w:val="List Bullet"/>
    <w:basedOn w:val="Normal"/>
    <w:uiPriority w:val="1"/>
    <w:unhideWhenUsed/>
    <w:qFormat/>
    <w:rsid w:val="002731B7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2731B7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a">
    <w:name w:val="Организация"/>
    <w:basedOn w:val="Normal"/>
    <w:uiPriority w:val="2"/>
    <w:qFormat/>
    <w:rsid w:val="002731B7"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rsid w:val="002731B7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2731B7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rsid w:val="002731B7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sid w:val="002731B7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rsid w:val="002731B7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sid w:val="002731B7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rsid w:val="002731B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rsid w:val="002731B7"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sid w:val="002731B7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31B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2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0410"/>
    <w:rPr>
      <w:color w:val="4D443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0410"/>
    <w:rPr>
      <w:color w:val="933D29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A2EFE"/>
    <w:pPr>
      <w:spacing w:after="0" w:line="240" w:lineRule="auto"/>
      <w:ind w:left="720"/>
      <w:contextualSpacing/>
      <w:jc w:val="both"/>
    </w:pPr>
    <w:rPr>
      <w:color w:val="auto"/>
      <w:sz w:val="22"/>
      <w:szCs w:val="22"/>
      <w:lang w:val="ru-RU" w:eastAsia="en-US"/>
    </w:rPr>
  </w:style>
  <w:style w:type="character" w:customStyle="1" w:styleId="apple-style-span">
    <w:name w:val="apple-style-span"/>
    <w:basedOn w:val="DefaultParagraphFont"/>
    <w:rsid w:val="004A2E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731B7"/>
  </w:style>
  <w:style w:type="paragraph" w:styleId="1">
    <w:name w:val="heading 1"/>
    <w:basedOn w:val="a0"/>
    <w:next w:val="a0"/>
    <w:link w:val="10"/>
    <w:uiPriority w:val="1"/>
    <w:qFormat/>
    <w:rsid w:val="002731B7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rsid w:val="002731B7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731B7"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273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a2"/>
    <w:uiPriority w:val="99"/>
    <w:rsid w:val="002731B7"/>
    <w:tblPr>
      <w:tblCellMar>
        <w:left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unhideWhenUsed/>
    <w:qFormat/>
    <w:rsid w:val="002731B7"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sid w:val="002731B7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a6">
    <w:name w:val="Placeholder Text"/>
    <w:basedOn w:val="a1"/>
    <w:uiPriority w:val="99"/>
    <w:semiHidden/>
    <w:rsid w:val="002731B7"/>
    <w:rPr>
      <w:color w:val="808080"/>
    </w:rPr>
  </w:style>
  <w:style w:type="paragraph" w:styleId="a">
    <w:name w:val="List Bullet"/>
    <w:basedOn w:val="a0"/>
    <w:uiPriority w:val="1"/>
    <w:unhideWhenUsed/>
    <w:qFormat/>
    <w:rsid w:val="002731B7"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sid w:val="002731B7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a7">
    <w:name w:val="Организация"/>
    <w:basedOn w:val="a0"/>
    <w:uiPriority w:val="2"/>
    <w:qFormat/>
    <w:rsid w:val="002731B7"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a8">
    <w:name w:val="footer"/>
    <w:basedOn w:val="a0"/>
    <w:link w:val="a9"/>
    <w:uiPriority w:val="2"/>
    <w:unhideWhenUsed/>
    <w:qFormat/>
    <w:rsid w:val="002731B7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9">
    <w:name w:val="Нижний колонтитул Знак"/>
    <w:basedOn w:val="a1"/>
    <w:link w:val="a8"/>
    <w:uiPriority w:val="2"/>
    <w:rsid w:val="002731B7"/>
    <w:rPr>
      <w:rFonts w:asciiTheme="minorHAnsi" w:eastAsiaTheme="minorEastAsia" w:hAnsiTheme="minorHAnsi" w:cstheme="minorBidi"/>
      <w:sz w:val="17"/>
    </w:rPr>
  </w:style>
  <w:style w:type="paragraph" w:styleId="aa">
    <w:name w:val="Title"/>
    <w:basedOn w:val="a0"/>
    <w:next w:val="a0"/>
    <w:link w:val="ab"/>
    <w:uiPriority w:val="1"/>
    <w:qFormat/>
    <w:rsid w:val="002731B7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b">
    <w:name w:val="Название Знак"/>
    <w:basedOn w:val="a1"/>
    <w:link w:val="aa"/>
    <w:uiPriority w:val="1"/>
    <w:rsid w:val="002731B7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rsid w:val="002731B7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d">
    <w:name w:val="Подзаголовок Знак"/>
    <w:basedOn w:val="a1"/>
    <w:link w:val="ac"/>
    <w:uiPriority w:val="1"/>
    <w:rsid w:val="002731B7"/>
    <w:rPr>
      <w:i/>
      <w:iCs/>
      <w:color w:val="FFFFFF" w:themeColor="background1"/>
      <w:sz w:val="24"/>
    </w:rPr>
  </w:style>
  <w:style w:type="paragraph" w:styleId="ae">
    <w:name w:val="No Spacing"/>
    <w:uiPriority w:val="99"/>
    <w:qFormat/>
    <w:rsid w:val="002731B7"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rsid w:val="002731B7"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22">
    <w:name w:val="Цитата 2 Знак"/>
    <w:basedOn w:val="a1"/>
    <w:link w:val="21"/>
    <w:uiPriority w:val="1"/>
    <w:rsid w:val="002731B7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sid w:val="002731B7"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B3255"/>
    <w:rPr>
      <w:rFonts w:ascii="Tahoma" w:hAnsi="Tahoma" w:cs="Tahoma"/>
      <w:sz w:val="16"/>
      <w:szCs w:val="16"/>
    </w:rPr>
  </w:style>
  <w:style w:type="character" w:styleId="af1">
    <w:name w:val="Hyperlink"/>
    <w:basedOn w:val="a1"/>
    <w:uiPriority w:val="99"/>
    <w:unhideWhenUsed/>
    <w:rsid w:val="006F0410"/>
    <w:rPr>
      <w:color w:val="4D4436" w:themeColor="hyperlink"/>
      <w:u w:val="single"/>
    </w:rPr>
  </w:style>
  <w:style w:type="character" w:styleId="af2">
    <w:name w:val="FollowedHyperlink"/>
    <w:basedOn w:val="a1"/>
    <w:uiPriority w:val="99"/>
    <w:semiHidden/>
    <w:unhideWhenUsed/>
    <w:rsid w:val="006F0410"/>
    <w:rPr>
      <w:color w:val="933D29" w:themeColor="followedHyperlink"/>
      <w:u w:val="single"/>
    </w:rPr>
  </w:style>
  <w:style w:type="paragraph" w:styleId="af3">
    <w:name w:val="List Paragraph"/>
    <w:basedOn w:val="a0"/>
    <w:uiPriority w:val="34"/>
    <w:qFormat/>
    <w:rsid w:val="004A2EFE"/>
    <w:pPr>
      <w:spacing w:after="0" w:line="240" w:lineRule="auto"/>
      <w:ind w:left="720"/>
      <w:contextualSpacing/>
      <w:jc w:val="both"/>
    </w:pPr>
    <w:rPr>
      <w:color w:val="auto"/>
      <w:sz w:val="22"/>
      <w:szCs w:val="22"/>
      <w:lang w:val="ru-RU" w:eastAsia="en-US"/>
    </w:rPr>
  </w:style>
  <w:style w:type="character" w:customStyle="1" w:styleId="apple-style-span">
    <w:name w:val="apple-style-span"/>
    <w:basedOn w:val="a1"/>
    <w:rsid w:val="004A2E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inter2.UNI.000\&#1056;&#1072;&#1073;&#1086;&#1095;&#1080;&#1081;%20&#1089;&#1090;&#1086;&#1083;\&#1041;&#1059;&#1050;&#1051;&#1045;&#1058;\&#1096;&#1072;&#1073;&#1083;&#1086;&#1085;&#1099;\byklet1\TS102911898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TS102911898</Template>
  <TotalTime>19</TotalTime>
  <Pages>2</Pages>
  <Words>271</Words>
  <Characters>1547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”</Company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inter2</dc:creator>
  <cp:lastModifiedBy>ADMIRAL</cp:lastModifiedBy>
  <cp:revision>4</cp:revision>
  <cp:lastPrinted>2015-03-04T06:34:00Z</cp:lastPrinted>
  <dcterms:created xsi:type="dcterms:W3CDTF">2015-04-28T18:48:00Z</dcterms:created>
  <dcterms:modified xsi:type="dcterms:W3CDTF">2015-12-19T08:21:00Z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